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285482" w14:textId="77777777" w:rsidR="008D4CB6" w:rsidRPr="00A606C4" w:rsidRDefault="008D4CB6" w:rsidP="008D4CB6">
      <w:pPr>
        <w:spacing w:line="360" w:lineRule="auto"/>
        <w:rPr>
          <w:rFonts w:cstheme="minorHAnsi"/>
          <w:sz w:val="20"/>
          <w:szCs w:val="20"/>
        </w:rPr>
      </w:pPr>
    </w:p>
    <w:p w14:paraId="5E3ECB47" w14:textId="77777777" w:rsidR="008D4CB6" w:rsidRPr="00A606C4" w:rsidRDefault="008D4CB6" w:rsidP="008D4CB6">
      <w:pPr>
        <w:spacing w:line="360" w:lineRule="auto"/>
        <w:rPr>
          <w:rFonts w:cstheme="minorHAnsi"/>
          <w:sz w:val="20"/>
          <w:szCs w:val="20"/>
        </w:rPr>
      </w:pPr>
    </w:p>
    <w:p w14:paraId="68336EA3" w14:textId="30091196" w:rsidR="008D4CB6" w:rsidRPr="00A606C4" w:rsidRDefault="00F2279A" w:rsidP="008D4CB6">
      <w:pPr>
        <w:spacing w:line="360" w:lineRule="auto"/>
        <w:rPr>
          <w:rFonts w:cstheme="minorHAnsi"/>
          <w:b/>
          <w:sz w:val="20"/>
          <w:szCs w:val="20"/>
        </w:rPr>
      </w:pPr>
      <w:r>
        <w:rPr>
          <w:rFonts w:cstheme="minorHAnsi"/>
          <w:sz w:val="20"/>
          <w:szCs w:val="20"/>
        </w:rPr>
        <w:t>PUB_47</w:t>
      </w:r>
      <w:r w:rsidR="00A606C4" w:rsidRPr="00A606C4">
        <w:rPr>
          <w:rFonts w:cstheme="minorHAnsi"/>
          <w:sz w:val="20"/>
          <w:szCs w:val="20"/>
        </w:rPr>
        <w:t>_</w:t>
      </w:r>
      <w:r w:rsidR="00CE4E26">
        <w:rPr>
          <w:rFonts w:cstheme="minorHAnsi"/>
          <w:sz w:val="20"/>
          <w:szCs w:val="20"/>
        </w:rPr>
        <w:t>(1)_</w:t>
      </w:r>
      <w:r w:rsidR="00A606C4" w:rsidRPr="00A606C4">
        <w:rPr>
          <w:rFonts w:cstheme="minorHAnsi"/>
          <w:sz w:val="20"/>
          <w:szCs w:val="20"/>
        </w:rPr>
        <w:t>2019</w:t>
      </w:r>
      <w:r w:rsidR="008D4CB6" w:rsidRPr="00A606C4">
        <w:rPr>
          <w:rFonts w:cstheme="minorHAnsi"/>
          <w:sz w:val="20"/>
          <w:szCs w:val="20"/>
        </w:rPr>
        <w:t>_DOP-z</w:t>
      </w:r>
      <w:r w:rsidR="008D4CB6" w:rsidRPr="00A606C4">
        <w:rPr>
          <w:rFonts w:cstheme="minorHAnsi"/>
          <w:b/>
          <w:sz w:val="20"/>
          <w:szCs w:val="20"/>
        </w:rPr>
        <w:tab/>
      </w:r>
      <w:r w:rsidR="008D4CB6" w:rsidRPr="00A606C4">
        <w:rPr>
          <w:rFonts w:cstheme="minorHAnsi"/>
          <w:b/>
          <w:sz w:val="20"/>
          <w:szCs w:val="20"/>
        </w:rPr>
        <w:tab/>
      </w:r>
      <w:r w:rsidR="008D4CB6" w:rsidRPr="00A606C4">
        <w:rPr>
          <w:rFonts w:cstheme="minorHAnsi"/>
          <w:b/>
          <w:sz w:val="20"/>
          <w:szCs w:val="20"/>
        </w:rPr>
        <w:tab/>
      </w:r>
      <w:r w:rsidR="008D4CB6" w:rsidRPr="00A606C4">
        <w:rPr>
          <w:rFonts w:cstheme="minorHAnsi"/>
          <w:b/>
          <w:sz w:val="20"/>
          <w:szCs w:val="20"/>
        </w:rPr>
        <w:tab/>
      </w:r>
      <w:r w:rsidR="008D4CB6" w:rsidRPr="00A606C4">
        <w:rPr>
          <w:rFonts w:cstheme="minorHAnsi"/>
          <w:b/>
          <w:sz w:val="20"/>
          <w:szCs w:val="20"/>
        </w:rPr>
        <w:tab/>
        <w:t xml:space="preserve">                              </w:t>
      </w:r>
    </w:p>
    <w:p w14:paraId="7BCA7F2C" w14:textId="77777777" w:rsidR="008D4CB6" w:rsidRPr="00A606C4" w:rsidRDefault="008D4CB6" w:rsidP="00046F46">
      <w:pPr>
        <w:spacing w:line="360" w:lineRule="auto"/>
        <w:jc w:val="center"/>
        <w:rPr>
          <w:rFonts w:cstheme="minorHAnsi"/>
          <w:b/>
          <w:sz w:val="20"/>
          <w:szCs w:val="20"/>
        </w:rPr>
      </w:pPr>
      <w:r w:rsidRPr="00A606C4">
        <w:rPr>
          <w:rFonts w:cstheme="minorHAnsi"/>
          <w:b/>
          <w:sz w:val="20"/>
          <w:szCs w:val="20"/>
        </w:rPr>
        <w:t>Wykonawcy uczestniczący w postępowaniu</w:t>
      </w:r>
    </w:p>
    <w:p w14:paraId="227DBE30" w14:textId="77777777" w:rsidR="008D4CB6" w:rsidRPr="00A606C4" w:rsidRDefault="008D4CB6" w:rsidP="008D4CB6">
      <w:pPr>
        <w:tabs>
          <w:tab w:val="left" w:pos="1401"/>
        </w:tabs>
        <w:spacing w:line="360" w:lineRule="auto"/>
        <w:jc w:val="center"/>
        <w:rPr>
          <w:rFonts w:cstheme="minorHAnsi"/>
          <w:b/>
          <w:sz w:val="20"/>
          <w:szCs w:val="20"/>
          <w:u w:val="single"/>
        </w:rPr>
      </w:pPr>
    </w:p>
    <w:p w14:paraId="4CF5ED03" w14:textId="77777777" w:rsidR="008D4CB6" w:rsidRPr="00A606C4" w:rsidRDefault="008D4CB6" w:rsidP="008D4CB6">
      <w:pPr>
        <w:tabs>
          <w:tab w:val="left" w:pos="1401"/>
        </w:tabs>
        <w:spacing w:line="360" w:lineRule="auto"/>
        <w:jc w:val="center"/>
        <w:rPr>
          <w:rFonts w:cstheme="minorHAnsi"/>
          <w:b/>
          <w:sz w:val="20"/>
          <w:szCs w:val="20"/>
          <w:u w:val="single"/>
        </w:rPr>
      </w:pPr>
    </w:p>
    <w:p w14:paraId="11926110" w14:textId="77777777" w:rsidR="008D4CB6" w:rsidRPr="00A606C4" w:rsidRDefault="008D4CB6" w:rsidP="008D4CB6">
      <w:pPr>
        <w:tabs>
          <w:tab w:val="left" w:pos="1401"/>
        </w:tabs>
        <w:spacing w:line="360" w:lineRule="auto"/>
        <w:jc w:val="center"/>
        <w:rPr>
          <w:rFonts w:cstheme="minorHAnsi"/>
          <w:b/>
          <w:sz w:val="20"/>
          <w:szCs w:val="20"/>
          <w:u w:val="single"/>
        </w:rPr>
      </w:pPr>
    </w:p>
    <w:p w14:paraId="37A2558A" w14:textId="77777777" w:rsidR="008D4CB6" w:rsidRPr="00A606C4" w:rsidRDefault="008D4CB6" w:rsidP="008D4CB6">
      <w:pPr>
        <w:tabs>
          <w:tab w:val="left" w:pos="1401"/>
        </w:tabs>
        <w:spacing w:line="360" w:lineRule="auto"/>
        <w:jc w:val="center"/>
        <w:rPr>
          <w:rFonts w:cstheme="minorHAnsi"/>
          <w:b/>
          <w:sz w:val="20"/>
          <w:szCs w:val="20"/>
          <w:u w:val="single"/>
        </w:rPr>
      </w:pPr>
      <w:r w:rsidRPr="00A606C4">
        <w:rPr>
          <w:rFonts w:cstheme="minorHAnsi"/>
          <w:b/>
          <w:sz w:val="20"/>
          <w:szCs w:val="20"/>
          <w:u w:val="single"/>
        </w:rPr>
        <w:t>Informacja</w:t>
      </w:r>
    </w:p>
    <w:p w14:paraId="69B867D8" w14:textId="7BA247D3" w:rsidR="008D4CB6" w:rsidRPr="00A606C4" w:rsidRDefault="008D4CB6" w:rsidP="008D4CB6">
      <w:pPr>
        <w:ind w:right="252" w:firstLine="426"/>
        <w:jc w:val="both"/>
        <w:rPr>
          <w:rFonts w:cstheme="minorHAnsi"/>
          <w:bCs/>
          <w:iCs/>
          <w:sz w:val="20"/>
          <w:szCs w:val="20"/>
        </w:rPr>
      </w:pPr>
      <w:r w:rsidRPr="00A606C4">
        <w:rPr>
          <w:rFonts w:cstheme="minorHAnsi"/>
          <w:sz w:val="20"/>
          <w:szCs w:val="20"/>
        </w:rPr>
        <w:t>Zamawiający – Uniwersytet Marii Curie-Skłodowskiej w Lublinie informuje, że w drodze postępowania prowadzonego na podstawie art. 4d ust. 1 pkt. 1 ustawy z dnia 29 stycznia 2004 r. Prawo zamówień publiczny</w:t>
      </w:r>
      <w:r w:rsidR="00A606C4">
        <w:rPr>
          <w:rFonts w:cstheme="minorHAnsi"/>
          <w:sz w:val="20"/>
          <w:szCs w:val="20"/>
        </w:rPr>
        <w:t xml:space="preserve">ch (Dz. U. z 2018 r., poz.1986 </w:t>
      </w:r>
      <w:r w:rsidRPr="00A606C4">
        <w:rPr>
          <w:rFonts w:cstheme="minorHAnsi"/>
          <w:sz w:val="20"/>
          <w:szCs w:val="20"/>
        </w:rPr>
        <w:t>ze zm.) na</w:t>
      </w:r>
      <w:r w:rsidRPr="00A606C4">
        <w:rPr>
          <w:rFonts w:cstheme="minorHAnsi"/>
          <w:b/>
          <w:sz w:val="20"/>
          <w:szCs w:val="20"/>
        </w:rPr>
        <w:t xml:space="preserve"> dostawę materiałów do badań</w:t>
      </w:r>
      <w:r w:rsidR="00886515">
        <w:rPr>
          <w:rFonts w:cstheme="minorHAnsi"/>
          <w:b/>
          <w:sz w:val="20"/>
          <w:szCs w:val="20"/>
        </w:rPr>
        <w:t xml:space="preserve"> </w:t>
      </w:r>
      <w:r w:rsidRPr="00A606C4">
        <w:rPr>
          <w:rFonts w:cstheme="minorHAnsi"/>
          <w:b/>
          <w:sz w:val="20"/>
          <w:szCs w:val="20"/>
        </w:rPr>
        <w:t xml:space="preserve">do UMCS w Lublinie </w:t>
      </w:r>
      <w:r w:rsidRPr="00A606C4">
        <w:rPr>
          <w:rFonts w:cstheme="minorHAnsi"/>
          <w:bCs/>
          <w:iCs/>
          <w:sz w:val="20"/>
          <w:szCs w:val="20"/>
        </w:rPr>
        <w:t>udzielono zamówienia następującemu Wykonawcy:</w:t>
      </w:r>
    </w:p>
    <w:p w14:paraId="5622424A" w14:textId="77777777" w:rsidR="00CE4E26" w:rsidRPr="00DC2D35" w:rsidRDefault="00CE4E26" w:rsidP="00CE4E26">
      <w:pPr>
        <w:ind w:left="709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t>Dotyczy części 1:</w:t>
      </w:r>
      <w:r w:rsidRPr="007C626A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Pr="009D49D3">
        <w:rPr>
          <w:rFonts w:ascii="Calibri" w:hAnsi="Calibri" w:cs="Calibri"/>
          <w:sz w:val="20"/>
          <w:szCs w:val="20"/>
        </w:rPr>
        <w:t>Sarstedt</w:t>
      </w:r>
      <w:proofErr w:type="spellEnd"/>
      <w:r w:rsidRPr="009D49D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D49D3">
        <w:rPr>
          <w:rFonts w:ascii="Calibri" w:hAnsi="Calibri" w:cs="Calibri"/>
          <w:sz w:val="20"/>
          <w:szCs w:val="20"/>
        </w:rPr>
        <w:t>Sp.zo.o</w:t>
      </w:r>
      <w:proofErr w:type="spellEnd"/>
      <w:r w:rsidRPr="009D49D3">
        <w:rPr>
          <w:rFonts w:ascii="Calibri" w:hAnsi="Calibri" w:cs="Calibri"/>
          <w:sz w:val="20"/>
          <w:szCs w:val="20"/>
        </w:rPr>
        <w:t xml:space="preserve"> Blizne Łaszczyńskiego ul. Warszawska 25</w:t>
      </w:r>
    </w:p>
    <w:p w14:paraId="7B55E313" w14:textId="77777777" w:rsidR="00CE4E26" w:rsidRDefault="00CE4E26" w:rsidP="00CE4E26">
      <w:pPr>
        <w:rPr>
          <w:rFonts w:cstheme="minorHAnsi"/>
          <w:sz w:val="16"/>
          <w:szCs w:val="16"/>
        </w:rPr>
      </w:pPr>
      <w:r w:rsidRPr="00DC2D35">
        <w:rPr>
          <w:rFonts w:cstheme="minorHAnsi"/>
          <w:sz w:val="16"/>
          <w:szCs w:val="16"/>
        </w:rPr>
        <w:t xml:space="preserve">                    </w:t>
      </w:r>
      <w:r>
        <w:rPr>
          <w:rFonts w:cstheme="minorHAnsi"/>
          <w:sz w:val="16"/>
          <w:szCs w:val="16"/>
        </w:rPr>
        <w:t>Dotyczy części 2:</w:t>
      </w:r>
      <w:r w:rsidRPr="00E13224">
        <w:rPr>
          <w:rFonts w:cstheme="minorHAnsi"/>
          <w:sz w:val="16"/>
          <w:szCs w:val="16"/>
        </w:rPr>
        <w:t xml:space="preserve"> </w:t>
      </w:r>
      <w:r w:rsidRPr="005D2A67">
        <w:rPr>
          <w:rFonts w:cstheme="minorHAnsi"/>
          <w:sz w:val="16"/>
          <w:szCs w:val="16"/>
        </w:rPr>
        <w:t xml:space="preserve">TK </w:t>
      </w:r>
      <w:proofErr w:type="spellStart"/>
      <w:r w:rsidRPr="005D2A67">
        <w:rPr>
          <w:rFonts w:cstheme="minorHAnsi"/>
          <w:sz w:val="16"/>
          <w:szCs w:val="16"/>
        </w:rPr>
        <w:t>Biotech</w:t>
      </w:r>
      <w:proofErr w:type="spellEnd"/>
      <w:r w:rsidRPr="005D2A67">
        <w:rPr>
          <w:rFonts w:cstheme="minorHAnsi"/>
          <w:sz w:val="16"/>
          <w:szCs w:val="16"/>
        </w:rPr>
        <w:t xml:space="preserve"> ul. Królewicza Jakuba 40A, 02-956 Warszawa</w:t>
      </w:r>
    </w:p>
    <w:p w14:paraId="788C1D6B" w14:textId="2FD18DE9" w:rsidR="008D4CB6" w:rsidRPr="00A606C4" w:rsidRDefault="00501B96" w:rsidP="008D4CB6">
      <w:pPr>
        <w:tabs>
          <w:tab w:val="left" w:pos="900"/>
        </w:tabs>
        <w:spacing w:line="360" w:lineRule="auto"/>
        <w:jc w:val="both"/>
        <w:rPr>
          <w:rFonts w:cstheme="minorHAnsi"/>
          <w:sz w:val="20"/>
          <w:szCs w:val="20"/>
        </w:rPr>
      </w:pPr>
      <w:bookmarkStart w:id="0" w:name="_GoBack"/>
      <w:bookmarkEnd w:id="0"/>
      <w:r>
        <w:rPr>
          <w:rFonts w:cstheme="minorHAnsi"/>
          <w:sz w:val="20"/>
          <w:szCs w:val="20"/>
        </w:rPr>
        <w:t>D</w:t>
      </w:r>
      <w:r w:rsidR="008D4CB6" w:rsidRPr="00A606C4">
        <w:rPr>
          <w:rFonts w:cstheme="minorHAnsi"/>
          <w:sz w:val="20"/>
          <w:szCs w:val="20"/>
        </w:rPr>
        <w:t xml:space="preserve">ziękujemy za udział w postępowaniu.                          </w:t>
      </w:r>
      <w:r w:rsidR="008D4CB6" w:rsidRPr="00A606C4">
        <w:rPr>
          <w:rFonts w:cstheme="minorHAnsi"/>
          <w:sz w:val="20"/>
          <w:szCs w:val="20"/>
        </w:rPr>
        <w:tab/>
      </w:r>
      <w:r w:rsidR="008D4CB6" w:rsidRPr="00A606C4">
        <w:rPr>
          <w:rFonts w:cstheme="minorHAnsi"/>
          <w:sz w:val="20"/>
          <w:szCs w:val="20"/>
        </w:rPr>
        <w:tab/>
      </w:r>
      <w:r w:rsidR="008D4CB6" w:rsidRPr="00A606C4">
        <w:rPr>
          <w:rFonts w:cstheme="minorHAnsi"/>
          <w:sz w:val="20"/>
          <w:szCs w:val="20"/>
        </w:rPr>
        <w:tab/>
      </w:r>
      <w:r w:rsidR="008D4CB6" w:rsidRPr="00A606C4">
        <w:rPr>
          <w:rFonts w:cstheme="minorHAnsi"/>
          <w:sz w:val="20"/>
          <w:szCs w:val="20"/>
        </w:rPr>
        <w:tab/>
      </w:r>
    </w:p>
    <w:p w14:paraId="32519273" w14:textId="77777777" w:rsidR="008D4CB6" w:rsidRPr="00A606C4" w:rsidRDefault="008D4CB6" w:rsidP="008D4CB6">
      <w:pPr>
        <w:ind w:right="252" w:firstLine="426"/>
        <w:jc w:val="both"/>
        <w:rPr>
          <w:rFonts w:cstheme="minorHAnsi"/>
          <w:bCs/>
          <w:iCs/>
          <w:sz w:val="20"/>
          <w:szCs w:val="20"/>
        </w:rPr>
      </w:pPr>
    </w:p>
    <w:p w14:paraId="7E6C13ED" w14:textId="77777777" w:rsidR="008D4CB6" w:rsidRPr="00A606C4" w:rsidRDefault="008D4CB6" w:rsidP="008D4CB6">
      <w:pPr>
        <w:pStyle w:val="Akapitzlist"/>
        <w:ind w:left="0"/>
        <w:rPr>
          <w:rFonts w:cstheme="minorHAnsi"/>
          <w:sz w:val="20"/>
          <w:szCs w:val="20"/>
        </w:rPr>
      </w:pPr>
    </w:p>
    <w:p w14:paraId="13455640" w14:textId="77777777" w:rsidR="008D4CB6" w:rsidRPr="00A606C4" w:rsidRDefault="008D4CB6" w:rsidP="008D4CB6">
      <w:pPr>
        <w:tabs>
          <w:tab w:val="left" w:pos="900"/>
        </w:tabs>
        <w:spacing w:line="360" w:lineRule="auto"/>
        <w:jc w:val="both"/>
        <w:rPr>
          <w:rFonts w:cstheme="minorHAnsi"/>
          <w:sz w:val="20"/>
          <w:szCs w:val="20"/>
        </w:rPr>
      </w:pPr>
      <w:r w:rsidRPr="00A606C4">
        <w:rPr>
          <w:rFonts w:cstheme="minorHAnsi"/>
          <w:sz w:val="20"/>
          <w:szCs w:val="20"/>
        </w:rPr>
        <w:tab/>
      </w:r>
      <w:r w:rsidRPr="00A606C4">
        <w:rPr>
          <w:rFonts w:cstheme="minorHAnsi"/>
          <w:sz w:val="20"/>
          <w:szCs w:val="20"/>
        </w:rPr>
        <w:tab/>
      </w:r>
      <w:r w:rsidRPr="00A606C4">
        <w:rPr>
          <w:rFonts w:cstheme="minorHAnsi"/>
          <w:sz w:val="20"/>
          <w:szCs w:val="20"/>
        </w:rPr>
        <w:tab/>
      </w:r>
      <w:r w:rsidRPr="00A606C4">
        <w:rPr>
          <w:rFonts w:cstheme="minorHAnsi"/>
          <w:sz w:val="20"/>
          <w:szCs w:val="20"/>
        </w:rPr>
        <w:tab/>
      </w:r>
    </w:p>
    <w:p w14:paraId="49B4864B" w14:textId="77777777" w:rsidR="00FA7EEB" w:rsidRDefault="00FA7EEB" w:rsidP="00FA7EEB">
      <w:pPr>
        <w:pStyle w:val="Akapitzlist"/>
        <w:ind w:left="0" w:right="142"/>
        <w:jc w:val="both"/>
        <w:rPr>
          <w:szCs w:val="24"/>
        </w:rPr>
      </w:pPr>
    </w:p>
    <w:p w14:paraId="06385343" w14:textId="76B8EFB9" w:rsidR="008D4CB6" w:rsidRDefault="008D4CB6" w:rsidP="00FA7EEB">
      <w:pPr>
        <w:pStyle w:val="Akapitzlist"/>
        <w:ind w:left="0" w:right="142"/>
        <w:jc w:val="both"/>
        <w:rPr>
          <w:szCs w:val="24"/>
        </w:rPr>
      </w:pPr>
    </w:p>
    <w:p w14:paraId="39DEEBC9" w14:textId="77777777" w:rsidR="008D4CB6" w:rsidRDefault="008D4CB6" w:rsidP="00FA7EEB">
      <w:pPr>
        <w:pStyle w:val="Akapitzlist"/>
        <w:ind w:left="0" w:right="142"/>
        <w:jc w:val="both"/>
        <w:rPr>
          <w:szCs w:val="24"/>
        </w:rPr>
      </w:pPr>
    </w:p>
    <w:p w14:paraId="3147F9CE" w14:textId="77777777" w:rsidR="008D4CB6" w:rsidRPr="00F54184" w:rsidRDefault="008D4CB6" w:rsidP="008D4CB6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  <w:r w:rsidRPr="00F54184">
        <w:rPr>
          <w:rFonts w:ascii="Arial" w:hAnsi="Arial" w:cs="Arial"/>
          <w:sz w:val="16"/>
          <w:szCs w:val="16"/>
          <w:u w:val="single"/>
        </w:rPr>
        <w:t>Miejsce publikacji:</w:t>
      </w:r>
    </w:p>
    <w:p w14:paraId="31471E8A" w14:textId="77777777" w:rsidR="008D4CB6" w:rsidRPr="00F54184" w:rsidRDefault="008D4CB6" w:rsidP="008D4CB6">
      <w:pPr>
        <w:numPr>
          <w:ilvl w:val="0"/>
          <w:numId w:val="12"/>
        </w:numPr>
        <w:tabs>
          <w:tab w:val="left" w:pos="1401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F54184">
        <w:rPr>
          <w:rFonts w:ascii="Arial" w:hAnsi="Arial" w:cs="Arial"/>
          <w:sz w:val="16"/>
          <w:szCs w:val="16"/>
        </w:rPr>
        <w:t xml:space="preserve">Strona internetowa: </w:t>
      </w:r>
      <w:r w:rsidRPr="00820238">
        <w:rPr>
          <w:rFonts w:ascii="Arial" w:hAnsi="Arial" w:cs="Arial"/>
          <w:sz w:val="16"/>
          <w:szCs w:val="16"/>
        </w:rPr>
        <w:t>http://www</w:t>
      </w:r>
      <w:r>
        <w:rPr>
          <w:rFonts w:ascii="Arial" w:hAnsi="Arial" w:cs="Arial"/>
          <w:sz w:val="16"/>
          <w:szCs w:val="16"/>
        </w:rPr>
        <w:t>.umcs.e-bip.net</w:t>
      </w:r>
    </w:p>
    <w:p w14:paraId="106B71A6" w14:textId="77777777" w:rsidR="008D4CB6" w:rsidRDefault="008D4CB6" w:rsidP="008D4CB6">
      <w:pPr>
        <w:numPr>
          <w:ilvl w:val="0"/>
          <w:numId w:val="12"/>
        </w:numPr>
        <w:tabs>
          <w:tab w:val="left" w:pos="1401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F54184">
        <w:rPr>
          <w:rFonts w:ascii="Arial" w:hAnsi="Arial" w:cs="Arial"/>
          <w:sz w:val="16"/>
          <w:szCs w:val="16"/>
        </w:rPr>
        <w:t>a/a</w:t>
      </w:r>
      <w:r>
        <w:rPr>
          <w:rFonts w:ascii="Arial" w:hAnsi="Arial" w:cs="Arial"/>
          <w:sz w:val="16"/>
          <w:szCs w:val="16"/>
        </w:rPr>
        <w:t xml:space="preserve">  </w:t>
      </w:r>
    </w:p>
    <w:p w14:paraId="38084B92" w14:textId="77777777" w:rsidR="008D4CB6" w:rsidRPr="00FA7EEB" w:rsidRDefault="008D4CB6" w:rsidP="00FA7EEB">
      <w:pPr>
        <w:pStyle w:val="Akapitzlist"/>
        <w:ind w:left="0" w:right="142"/>
        <w:jc w:val="both"/>
        <w:rPr>
          <w:szCs w:val="24"/>
        </w:rPr>
      </w:pPr>
    </w:p>
    <w:sectPr w:rsidR="008D4CB6" w:rsidRPr="00FA7EEB" w:rsidSect="008C205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720" w:right="720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0004CE" w14:textId="77777777" w:rsidR="004459C5" w:rsidRDefault="004459C5" w:rsidP="002F5B68">
      <w:pPr>
        <w:spacing w:after="0" w:line="240" w:lineRule="auto"/>
      </w:pPr>
      <w:r>
        <w:separator/>
      </w:r>
    </w:p>
  </w:endnote>
  <w:endnote w:type="continuationSeparator" w:id="0">
    <w:p w14:paraId="6A1F5F3F" w14:textId="77777777" w:rsidR="004459C5" w:rsidRDefault="004459C5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5CD790" w14:textId="77777777" w:rsidR="002C4AA9" w:rsidRDefault="002C4AA9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 w:themeColor="background1" w:themeShade="80"/>
        <w:sz w:val="12"/>
      </w:rPr>
    </w:pPr>
  </w:p>
  <w:p w14:paraId="05C6A22E" w14:textId="77777777" w:rsidR="002C4AA9" w:rsidRDefault="002A2BE6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 w:themeColor="background1" w:themeShade="80"/>
        <w:sz w:val="12"/>
      </w:rPr>
    </w:pPr>
    <w:r>
      <w:rPr>
        <w:rFonts w:ascii="Tahoma" w:hAnsi="Tahoma" w:cs="Tahoma"/>
        <w:noProof/>
        <w:color w:val="808080" w:themeColor="background1" w:themeShade="80"/>
        <w:sz w:val="12"/>
      </w:rPr>
      <w:drawing>
        <wp:inline distT="0" distB="0" distL="0" distR="0" wp14:anchorId="1C66E8EC" wp14:editId="33027768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4883B9" w14:textId="77777777" w:rsidR="00467668" w:rsidRPr="002C4AA9" w:rsidRDefault="002C4AA9" w:rsidP="00534652">
    <w:pPr>
      <w:pStyle w:val="Stopka"/>
      <w:tabs>
        <w:tab w:val="clear" w:pos="4536"/>
        <w:tab w:val="clear" w:pos="9072"/>
      </w:tabs>
      <w:jc w:val="center"/>
      <w:rPr>
        <w:color w:val="808080" w:themeColor="background1" w:themeShade="80"/>
        <w:sz w:val="20"/>
      </w:rPr>
    </w:pPr>
    <w:r w:rsidRPr="000A2D24">
      <w:rPr>
        <w:rFonts w:ascii="Tahoma" w:hAnsi="Tahoma" w:cs="Tahoma"/>
        <w:noProof/>
        <w:color w:val="808080" w:themeColor="background1" w:themeShade="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26B5A" w14:textId="77777777" w:rsidR="009A43B2" w:rsidRDefault="00C919EB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AC9F6E" w14:textId="77777777" w:rsidR="004459C5" w:rsidRDefault="004459C5" w:rsidP="002F5B68">
      <w:pPr>
        <w:spacing w:after="0" w:line="240" w:lineRule="auto"/>
      </w:pPr>
      <w:r>
        <w:separator/>
      </w:r>
    </w:p>
  </w:footnote>
  <w:footnote w:type="continuationSeparator" w:id="0">
    <w:p w14:paraId="728F5083" w14:textId="77777777" w:rsidR="004459C5" w:rsidRDefault="004459C5" w:rsidP="002F5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14091" w14:textId="77777777" w:rsidR="00CE5106" w:rsidRDefault="00CE5106" w:rsidP="00CE5106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66944" behindDoc="1" locked="0" layoutInCell="0" allowOverlap="1" wp14:anchorId="602D0BF6" wp14:editId="3B30B888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1" name="Obraz 11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946E12E" w14:textId="77777777" w:rsidR="00CE5106" w:rsidRDefault="00CE5106" w:rsidP="00CE5106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 wp14:anchorId="5723FCEA" wp14:editId="1AAA901A">
          <wp:extent cx="4005580" cy="635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3967C4" w14:textId="77777777" w:rsidR="00CE5106" w:rsidRDefault="00CE5106">
    <w:pPr>
      <w:pStyle w:val="Nagwek"/>
    </w:pPr>
    <w:r>
      <w:t xml:space="preserve">  </w:t>
    </w:r>
  </w:p>
  <w:p w14:paraId="084EC40A" w14:textId="77777777" w:rsidR="00FA7EEB" w:rsidRDefault="00FA7E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06EFA" w14:textId="77777777" w:rsidR="00EC3844" w:rsidRDefault="0069201E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 wp14:anchorId="00ABAA2D" wp14:editId="54AC2835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1E45FC" w14:textId="77777777" w:rsidR="00EC3844" w:rsidRDefault="00772E37" w:rsidP="0069201E">
    <w:pPr>
      <w:pStyle w:val="Nagwek"/>
      <w:spacing w:line="240" w:lineRule="exact"/>
      <w:jc w:val="right"/>
    </w:pPr>
    <w:r>
      <w:tab/>
    </w:r>
    <w:r w:rsidR="0069201E"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 w:rsidR="0069201E">
      <w:rPr>
        <w:noProof/>
      </w:rPr>
      <w:drawing>
        <wp:inline distT="0" distB="0" distL="0" distR="0" wp14:anchorId="6B8F6B5E" wp14:editId="7816F2F3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E6FB43C" w14:textId="77777777" w:rsidR="00EC3844" w:rsidRDefault="0069201E" w:rsidP="00EC3844">
    <w:pPr>
      <w:pStyle w:val="Nagwek"/>
    </w:pPr>
    <w:r>
      <w:t xml:space="preserve">  </w:t>
    </w:r>
  </w:p>
  <w:p w14:paraId="3E62138D" w14:textId="77777777" w:rsidR="00C22DF5" w:rsidRDefault="00C22DF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B462B"/>
    <w:multiLevelType w:val="hybridMultilevel"/>
    <w:tmpl w:val="2428662E"/>
    <w:lvl w:ilvl="0" w:tplc="D00AC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65030DD"/>
    <w:multiLevelType w:val="hybridMultilevel"/>
    <w:tmpl w:val="4DA2ACB0"/>
    <w:lvl w:ilvl="0" w:tplc="54FEF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4E31A2"/>
    <w:multiLevelType w:val="hybridMultilevel"/>
    <w:tmpl w:val="5456D028"/>
    <w:lvl w:ilvl="0" w:tplc="E8D240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3FB7C95"/>
    <w:multiLevelType w:val="hybridMultilevel"/>
    <w:tmpl w:val="8A6A9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47B4E"/>
    <w:multiLevelType w:val="hybridMultilevel"/>
    <w:tmpl w:val="4ACCE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026BE"/>
    <w:multiLevelType w:val="hybridMultilevel"/>
    <w:tmpl w:val="01A8F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25AFB"/>
    <w:multiLevelType w:val="hybridMultilevel"/>
    <w:tmpl w:val="4CFCB58C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 w15:restartNumberingAfterBreak="0">
    <w:nsid w:val="48E8231E"/>
    <w:multiLevelType w:val="hybridMultilevel"/>
    <w:tmpl w:val="D58047D0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8" w15:restartNumberingAfterBreak="0">
    <w:nsid w:val="59415A6D"/>
    <w:multiLevelType w:val="hybridMultilevel"/>
    <w:tmpl w:val="B31CC2AC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9" w15:restartNumberingAfterBreak="0">
    <w:nsid w:val="5AC33DE9"/>
    <w:multiLevelType w:val="hybridMultilevel"/>
    <w:tmpl w:val="B53430F0"/>
    <w:lvl w:ilvl="0" w:tplc="0809000F">
      <w:start w:val="1"/>
      <w:numFmt w:val="decimal"/>
      <w:lvlText w:val="%1."/>
      <w:lvlJc w:val="lef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" w15:restartNumberingAfterBreak="0">
    <w:nsid w:val="79661C5C"/>
    <w:multiLevelType w:val="hybridMultilevel"/>
    <w:tmpl w:val="62D05F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1132C7"/>
    <w:multiLevelType w:val="hybridMultilevel"/>
    <w:tmpl w:val="8E003F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9"/>
  </w:num>
  <w:num w:numId="6">
    <w:abstractNumId w:val="7"/>
  </w:num>
  <w:num w:numId="7">
    <w:abstractNumId w:val="8"/>
  </w:num>
  <w:num w:numId="8">
    <w:abstractNumId w:val="3"/>
  </w:num>
  <w:num w:numId="9">
    <w:abstractNumId w:val="10"/>
  </w:num>
  <w:num w:numId="10">
    <w:abstractNumId w:val="5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2EE"/>
    <w:rsid w:val="00001C97"/>
    <w:rsid w:val="00003C38"/>
    <w:rsid w:val="00022263"/>
    <w:rsid w:val="00023A4E"/>
    <w:rsid w:val="00034D0C"/>
    <w:rsid w:val="000357BE"/>
    <w:rsid w:val="0003793B"/>
    <w:rsid w:val="00046F46"/>
    <w:rsid w:val="0006414E"/>
    <w:rsid w:val="000706D5"/>
    <w:rsid w:val="000879BD"/>
    <w:rsid w:val="00087C67"/>
    <w:rsid w:val="00095197"/>
    <w:rsid w:val="000A23D5"/>
    <w:rsid w:val="000A2D24"/>
    <w:rsid w:val="000B0EAD"/>
    <w:rsid w:val="000D0D20"/>
    <w:rsid w:val="000E1C4C"/>
    <w:rsid w:val="000E2010"/>
    <w:rsid w:val="000F2EA1"/>
    <w:rsid w:val="00100761"/>
    <w:rsid w:val="00127845"/>
    <w:rsid w:val="00177021"/>
    <w:rsid w:val="001925B7"/>
    <w:rsid w:val="001A1ED4"/>
    <w:rsid w:val="001A20FA"/>
    <w:rsid w:val="001D3C70"/>
    <w:rsid w:val="001F49DA"/>
    <w:rsid w:val="00207DFD"/>
    <w:rsid w:val="00224D40"/>
    <w:rsid w:val="00231843"/>
    <w:rsid w:val="00232261"/>
    <w:rsid w:val="00243467"/>
    <w:rsid w:val="002529A4"/>
    <w:rsid w:val="00254D6B"/>
    <w:rsid w:val="002854D9"/>
    <w:rsid w:val="002A2BE6"/>
    <w:rsid w:val="002A2EFE"/>
    <w:rsid w:val="002C4AA9"/>
    <w:rsid w:val="002C6895"/>
    <w:rsid w:val="002E05E8"/>
    <w:rsid w:val="002E1D85"/>
    <w:rsid w:val="002F5B68"/>
    <w:rsid w:val="002F72BD"/>
    <w:rsid w:val="00316D96"/>
    <w:rsid w:val="00322E8C"/>
    <w:rsid w:val="00333D07"/>
    <w:rsid w:val="00336577"/>
    <w:rsid w:val="00336E89"/>
    <w:rsid w:val="003B41A1"/>
    <w:rsid w:val="003B4BB1"/>
    <w:rsid w:val="003C6513"/>
    <w:rsid w:val="003E6F37"/>
    <w:rsid w:val="003F788E"/>
    <w:rsid w:val="00403E20"/>
    <w:rsid w:val="004459C5"/>
    <w:rsid w:val="00453A72"/>
    <w:rsid w:val="00456B20"/>
    <w:rsid w:val="00467668"/>
    <w:rsid w:val="00467A2A"/>
    <w:rsid w:val="00494913"/>
    <w:rsid w:val="004A25B9"/>
    <w:rsid w:val="004A652A"/>
    <w:rsid w:val="004B3476"/>
    <w:rsid w:val="004B3EA2"/>
    <w:rsid w:val="004B6691"/>
    <w:rsid w:val="004B7A8C"/>
    <w:rsid w:val="004C2BE4"/>
    <w:rsid w:val="004E5B59"/>
    <w:rsid w:val="00500D3D"/>
    <w:rsid w:val="00501B96"/>
    <w:rsid w:val="00506DDE"/>
    <w:rsid w:val="00510141"/>
    <w:rsid w:val="0051093F"/>
    <w:rsid w:val="00520912"/>
    <w:rsid w:val="00534652"/>
    <w:rsid w:val="005947CD"/>
    <w:rsid w:val="005F0044"/>
    <w:rsid w:val="005F5511"/>
    <w:rsid w:val="005F676E"/>
    <w:rsid w:val="0062497C"/>
    <w:rsid w:val="00632604"/>
    <w:rsid w:val="0063752D"/>
    <w:rsid w:val="006404C4"/>
    <w:rsid w:val="0067756C"/>
    <w:rsid w:val="0069201E"/>
    <w:rsid w:val="006A617E"/>
    <w:rsid w:val="006B0054"/>
    <w:rsid w:val="006B4E6F"/>
    <w:rsid w:val="006B5D0B"/>
    <w:rsid w:val="006C7A47"/>
    <w:rsid w:val="006E2863"/>
    <w:rsid w:val="006E5566"/>
    <w:rsid w:val="00703C51"/>
    <w:rsid w:val="00707A9B"/>
    <w:rsid w:val="00730E3F"/>
    <w:rsid w:val="007314F6"/>
    <w:rsid w:val="00732163"/>
    <w:rsid w:val="007337FB"/>
    <w:rsid w:val="007415D5"/>
    <w:rsid w:val="00752732"/>
    <w:rsid w:val="00772E37"/>
    <w:rsid w:val="00780D94"/>
    <w:rsid w:val="007B42E7"/>
    <w:rsid w:val="007C07A0"/>
    <w:rsid w:val="007C1F09"/>
    <w:rsid w:val="007C62EE"/>
    <w:rsid w:val="007D10EC"/>
    <w:rsid w:val="007E47CF"/>
    <w:rsid w:val="007F0935"/>
    <w:rsid w:val="007F1D87"/>
    <w:rsid w:val="008007BA"/>
    <w:rsid w:val="00812C4A"/>
    <w:rsid w:val="00826E60"/>
    <w:rsid w:val="008425A1"/>
    <w:rsid w:val="008434F5"/>
    <w:rsid w:val="00850CB9"/>
    <w:rsid w:val="00886515"/>
    <w:rsid w:val="00890E0C"/>
    <w:rsid w:val="008A3387"/>
    <w:rsid w:val="008A6751"/>
    <w:rsid w:val="008B4540"/>
    <w:rsid w:val="008C2056"/>
    <w:rsid w:val="008C2A20"/>
    <w:rsid w:val="008C592C"/>
    <w:rsid w:val="008D0E39"/>
    <w:rsid w:val="008D2BAD"/>
    <w:rsid w:val="008D4CB6"/>
    <w:rsid w:val="008E64F3"/>
    <w:rsid w:val="008F6E37"/>
    <w:rsid w:val="00922C77"/>
    <w:rsid w:val="00935DDB"/>
    <w:rsid w:val="009849B8"/>
    <w:rsid w:val="00997818"/>
    <w:rsid w:val="00997A69"/>
    <w:rsid w:val="009A43B2"/>
    <w:rsid w:val="009A6D9B"/>
    <w:rsid w:val="009B3573"/>
    <w:rsid w:val="009B49B8"/>
    <w:rsid w:val="009D2B20"/>
    <w:rsid w:val="009F023F"/>
    <w:rsid w:val="009F42C1"/>
    <w:rsid w:val="00A06277"/>
    <w:rsid w:val="00A56317"/>
    <w:rsid w:val="00A606C4"/>
    <w:rsid w:val="00A74E42"/>
    <w:rsid w:val="00A77B52"/>
    <w:rsid w:val="00A90E62"/>
    <w:rsid w:val="00A96481"/>
    <w:rsid w:val="00A97691"/>
    <w:rsid w:val="00A97B69"/>
    <w:rsid w:val="00AC43A6"/>
    <w:rsid w:val="00AC5362"/>
    <w:rsid w:val="00AD4525"/>
    <w:rsid w:val="00AE1D04"/>
    <w:rsid w:val="00B14C55"/>
    <w:rsid w:val="00B23781"/>
    <w:rsid w:val="00B4553E"/>
    <w:rsid w:val="00B52A8B"/>
    <w:rsid w:val="00B732F9"/>
    <w:rsid w:val="00B763F3"/>
    <w:rsid w:val="00B8362F"/>
    <w:rsid w:val="00BD4DEA"/>
    <w:rsid w:val="00BF02EA"/>
    <w:rsid w:val="00C01862"/>
    <w:rsid w:val="00C22DF5"/>
    <w:rsid w:val="00C34B38"/>
    <w:rsid w:val="00C42B38"/>
    <w:rsid w:val="00C467DD"/>
    <w:rsid w:val="00C54035"/>
    <w:rsid w:val="00C61A27"/>
    <w:rsid w:val="00C63C0B"/>
    <w:rsid w:val="00C719C7"/>
    <w:rsid w:val="00C878E6"/>
    <w:rsid w:val="00C919EB"/>
    <w:rsid w:val="00C9574C"/>
    <w:rsid w:val="00CA2F40"/>
    <w:rsid w:val="00CA433A"/>
    <w:rsid w:val="00CD3F82"/>
    <w:rsid w:val="00CE1FCC"/>
    <w:rsid w:val="00CE4E26"/>
    <w:rsid w:val="00CE5106"/>
    <w:rsid w:val="00CE67A4"/>
    <w:rsid w:val="00CF1D86"/>
    <w:rsid w:val="00D02B48"/>
    <w:rsid w:val="00D30DFE"/>
    <w:rsid w:val="00D355D1"/>
    <w:rsid w:val="00D414EC"/>
    <w:rsid w:val="00D51293"/>
    <w:rsid w:val="00D7108A"/>
    <w:rsid w:val="00D836C7"/>
    <w:rsid w:val="00D87F6B"/>
    <w:rsid w:val="00D94F6B"/>
    <w:rsid w:val="00DB49B4"/>
    <w:rsid w:val="00E24503"/>
    <w:rsid w:val="00E26272"/>
    <w:rsid w:val="00E2660B"/>
    <w:rsid w:val="00E40CA4"/>
    <w:rsid w:val="00E67E3D"/>
    <w:rsid w:val="00E77CDE"/>
    <w:rsid w:val="00E83769"/>
    <w:rsid w:val="00EA20AA"/>
    <w:rsid w:val="00EC3844"/>
    <w:rsid w:val="00EC42DD"/>
    <w:rsid w:val="00EC44EF"/>
    <w:rsid w:val="00EC6037"/>
    <w:rsid w:val="00EE472F"/>
    <w:rsid w:val="00F17DD5"/>
    <w:rsid w:val="00F2279A"/>
    <w:rsid w:val="00F30F45"/>
    <w:rsid w:val="00F31507"/>
    <w:rsid w:val="00F33750"/>
    <w:rsid w:val="00F8426E"/>
    <w:rsid w:val="00F902EE"/>
    <w:rsid w:val="00F9058D"/>
    <w:rsid w:val="00FA7EEB"/>
    <w:rsid w:val="00FB2E3A"/>
    <w:rsid w:val="00FB33E4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A45F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4B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57EC0-EE2C-435A-9ABD-D6D391EE4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1</TotalTime>
  <Pages>1</Pages>
  <Words>109</Words>
  <Characters>659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kwiecienm</dc:creator>
  <cp:lastModifiedBy>Dyrda Mariola</cp:lastModifiedBy>
  <cp:revision>3</cp:revision>
  <cp:lastPrinted>2018-04-03T05:31:00Z</cp:lastPrinted>
  <dcterms:created xsi:type="dcterms:W3CDTF">2019-05-06T06:01:00Z</dcterms:created>
  <dcterms:modified xsi:type="dcterms:W3CDTF">2019-05-06T06:02:00Z</dcterms:modified>
</cp:coreProperties>
</file>