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18D88" w14:textId="6BEE95CD" w:rsidR="004A78DA" w:rsidRDefault="004A78DA" w:rsidP="004A78DA">
      <w:pPr>
        <w:pStyle w:val="Nagwektabeli"/>
        <w:jc w:val="left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i/>
          <w:sz w:val="18"/>
          <w:szCs w:val="18"/>
        </w:rPr>
        <w:t>Załącznik nr 4</w:t>
      </w:r>
      <w:r w:rsidR="00CA58A0">
        <w:rPr>
          <w:rFonts w:ascii="Calibri" w:hAnsi="Calibri" w:cs="Arial"/>
          <w:i/>
          <w:sz w:val="18"/>
          <w:szCs w:val="18"/>
        </w:rPr>
        <w:t xml:space="preserve"> do zaproszenia</w:t>
      </w:r>
    </w:p>
    <w:p w14:paraId="242F44E5" w14:textId="77777777" w:rsidR="004A78DA" w:rsidRDefault="004A78DA" w:rsidP="004A78DA">
      <w:pPr>
        <w:pStyle w:val="Nagwektabeli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Klauzula informacyjna z art. 13 RODO, w celu związanym z postępowaniem o udzielenie zamówienia publicznego</w:t>
      </w:r>
    </w:p>
    <w:p w14:paraId="0014EA72" w14:textId="77777777" w:rsidR="004A78DA" w:rsidRDefault="004A78DA" w:rsidP="004A78DA">
      <w:pPr>
        <w:spacing w:after="0"/>
        <w:ind w:firstLine="360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D72B8AF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administratorem Pani/Pana danych osobowych jest </w:t>
      </w:r>
      <w:r>
        <w:rPr>
          <w:rFonts w:cs="Arial"/>
          <w:b/>
          <w:i/>
          <w:sz w:val="18"/>
          <w:szCs w:val="18"/>
        </w:rPr>
        <w:t>Uniwersytet Marii Curie-Skłodowskiej, Plac Marii Curie-Skłodowskiej 5, 20-031 Lublin, tel./ fax.: +48 81 537 59 65, adres email: zampubl@umcs.lublin.pl</w:t>
      </w:r>
      <w:r>
        <w:rPr>
          <w:rFonts w:cs="Arial"/>
          <w:i/>
          <w:sz w:val="18"/>
          <w:szCs w:val="18"/>
        </w:rPr>
        <w:t>;</w:t>
      </w:r>
    </w:p>
    <w:p w14:paraId="7523DDED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inspektor ochrony danych osobowych w </w:t>
      </w:r>
      <w:r>
        <w:rPr>
          <w:rFonts w:cs="Arial"/>
          <w:b/>
          <w:i/>
          <w:sz w:val="18"/>
          <w:szCs w:val="18"/>
        </w:rPr>
        <w:t xml:space="preserve">Uniwersytet Marii Curie-Skłodowskiej - </w:t>
      </w:r>
      <w:r>
        <w:rPr>
          <w:rFonts w:cs="Arial"/>
          <w:i/>
          <w:sz w:val="18"/>
          <w:szCs w:val="18"/>
        </w:rPr>
        <w:t xml:space="preserve">kontakt: </w:t>
      </w:r>
      <w:proofErr w:type="spellStart"/>
      <w:r>
        <w:rPr>
          <w:rFonts w:cs="Arial"/>
          <w:b/>
          <w:i/>
          <w:sz w:val="18"/>
          <w:szCs w:val="18"/>
        </w:rPr>
        <w:t>dane.osobowe@poczta.umcs.lublin.p</w:t>
      </w:r>
      <w:proofErr w:type="spellEnd"/>
      <w:r>
        <w:rPr>
          <w:rFonts w:cs="Arial"/>
          <w:b/>
          <w:i/>
          <w:sz w:val="18"/>
          <w:szCs w:val="18"/>
          <w:vertAlign w:val="superscript"/>
        </w:rPr>
        <w:t>*</w:t>
      </w:r>
      <w:r>
        <w:rPr>
          <w:rFonts w:cs="Arial"/>
          <w:sz w:val="18"/>
          <w:szCs w:val="18"/>
        </w:rPr>
        <w:t>;</w:t>
      </w:r>
    </w:p>
    <w:p w14:paraId="7C05B818" w14:textId="5DD7C6E3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Pani/Pana dane osobowe przetwarzane będą na podstawie art. 6 ust. 1 lit. c</w:t>
      </w:r>
      <w:r>
        <w:rPr>
          <w:rFonts w:cs="Arial"/>
          <w:i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RODO w celu związanym z postępowaniem o udzielenie zamówienia publicznego pod nazwą: </w:t>
      </w:r>
      <w:r>
        <w:rPr>
          <w:rFonts w:cs="Arial"/>
          <w:b/>
          <w:bCs/>
          <w:sz w:val="18"/>
          <w:szCs w:val="18"/>
          <w:u w:val="single"/>
        </w:rPr>
        <w:t>„Dostawa komory laminarnej do UMCS” (PUB/29-2019/DOP-a)</w:t>
      </w:r>
      <w:r>
        <w:rPr>
          <w:rFonts w:cs="Arial"/>
          <w:b/>
          <w:bCs/>
          <w:sz w:val="18"/>
          <w:szCs w:val="18"/>
        </w:rPr>
        <w:t xml:space="preserve"> </w:t>
      </w:r>
      <w:r>
        <w:rPr>
          <w:rFonts w:cs="Arial"/>
          <w:bCs/>
          <w:sz w:val="18"/>
          <w:szCs w:val="18"/>
        </w:rPr>
        <w:t>prowadzonego na podstawie art. 4d ust. 1 pkt 1 ustawy z dnia 29 stycznia 2004r. Prawo zamówień publicznych (Dz. U. z 2018r. poz. 1986 ze zmianami)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bCs/>
          <w:sz w:val="18"/>
          <w:szCs w:val="18"/>
        </w:rPr>
        <w:t>oraz zgodnie z obowiązującym Regulaminem zamówień publicznych UMCS.</w:t>
      </w:r>
    </w:p>
    <w:p w14:paraId="0274593F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odbiorcami Pani/Pana danych osobowych będą osoby lub podmioty, którym udostępniona zostanie dokumentacja postępowania w oparciu o art. 8 oraz art. 96 ust. 3 ustawy z dnia 29 stycznia 2004r. – Prawo zamówień publicznych                          </w:t>
      </w:r>
      <w:r>
        <w:rPr>
          <w:rFonts w:cs="Arial"/>
          <w:bCs/>
          <w:sz w:val="18"/>
          <w:szCs w:val="18"/>
        </w:rPr>
        <w:t>(Dz. U. z 2018r. poz. 1986 ze zmianami)</w:t>
      </w:r>
      <w:r>
        <w:rPr>
          <w:rFonts w:cs="Arial"/>
          <w:sz w:val="18"/>
          <w:szCs w:val="18"/>
        </w:rPr>
        <w:t xml:space="preserve">, dalej „ustawa </w:t>
      </w:r>
      <w:proofErr w:type="spellStart"/>
      <w:r>
        <w:rPr>
          <w:rFonts w:cs="Arial"/>
          <w:sz w:val="18"/>
          <w:szCs w:val="18"/>
        </w:rPr>
        <w:t>Pzp</w:t>
      </w:r>
      <w:proofErr w:type="spellEnd"/>
      <w:r>
        <w:rPr>
          <w:rFonts w:cs="Arial"/>
          <w:sz w:val="18"/>
          <w:szCs w:val="18"/>
        </w:rPr>
        <w:t>”;</w:t>
      </w:r>
    </w:p>
    <w:p w14:paraId="44908859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Pani/Pana dane osobowe będą przechowywane, zgodnie z art. 97 ust. 1 ustawy </w:t>
      </w:r>
      <w:proofErr w:type="spellStart"/>
      <w:r>
        <w:rPr>
          <w:rFonts w:cs="Arial"/>
          <w:sz w:val="18"/>
          <w:szCs w:val="18"/>
        </w:rPr>
        <w:t>Pzp</w:t>
      </w:r>
      <w:proofErr w:type="spellEnd"/>
      <w:r>
        <w:rPr>
          <w:rFonts w:cs="Arial"/>
          <w:sz w:val="18"/>
          <w:szCs w:val="18"/>
        </w:rPr>
        <w:t>, przez okres 4 lat od dnia zakończenia postępowania o udzielenie zamówienia, a jeżeli czas trwania umowy przekracza 4 lata, okres przechowywania obejmuje cały czas trwania umowy;</w:t>
      </w:r>
    </w:p>
    <w:p w14:paraId="77CB9C97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cs="Arial"/>
          <w:sz w:val="18"/>
          <w:szCs w:val="18"/>
        </w:rPr>
        <w:t>Pzp</w:t>
      </w:r>
      <w:proofErr w:type="spellEnd"/>
      <w:r>
        <w:rPr>
          <w:rFonts w:cs="Arial"/>
          <w:sz w:val="18"/>
          <w:szCs w:val="18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cs="Arial"/>
          <w:sz w:val="18"/>
          <w:szCs w:val="18"/>
        </w:rPr>
        <w:t>Pzp</w:t>
      </w:r>
      <w:proofErr w:type="spellEnd"/>
      <w:r>
        <w:rPr>
          <w:rFonts w:cs="Arial"/>
          <w:sz w:val="18"/>
          <w:szCs w:val="18"/>
        </w:rPr>
        <w:t>;</w:t>
      </w:r>
    </w:p>
    <w:p w14:paraId="59435107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>w odniesieniu do Pani/Pana danych osobowych decyzje nie będą podejmowane w sposób zautomatyzowany, stosowanie do art. 22 RODO;</w:t>
      </w:r>
    </w:p>
    <w:p w14:paraId="06886345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>posiada Pani/Pan:</w:t>
      </w:r>
    </w:p>
    <w:p w14:paraId="39550CDB" w14:textId="77777777" w:rsidR="004A78DA" w:rsidRDefault="004A78DA" w:rsidP="004A78DA">
      <w:pPr>
        <w:numPr>
          <w:ilvl w:val="0"/>
          <w:numId w:val="25"/>
        </w:numPr>
        <w:spacing w:after="0" w:line="240" w:lineRule="auto"/>
        <w:ind w:left="993" w:hanging="273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na podstawie art. 15 RODO prawo dostępu do danych osobowych Pani/Pana dotyczących;</w:t>
      </w:r>
    </w:p>
    <w:p w14:paraId="0EDB0FA5" w14:textId="77777777" w:rsidR="004A78DA" w:rsidRDefault="004A78DA" w:rsidP="004A78DA">
      <w:pPr>
        <w:numPr>
          <w:ilvl w:val="0"/>
          <w:numId w:val="25"/>
        </w:numPr>
        <w:spacing w:after="0" w:line="240" w:lineRule="auto"/>
        <w:ind w:left="993" w:hanging="273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na podstawie art. 16 RODO prawo do sprostowania Pani/Pana danych osobowych **;</w:t>
      </w:r>
    </w:p>
    <w:p w14:paraId="04F3D781" w14:textId="77777777" w:rsidR="004A78DA" w:rsidRDefault="004A78DA" w:rsidP="004A78DA">
      <w:pPr>
        <w:numPr>
          <w:ilvl w:val="0"/>
          <w:numId w:val="25"/>
        </w:numPr>
        <w:spacing w:after="0" w:line="240" w:lineRule="auto"/>
        <w:ind w:left="993" w:hanging="273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na podstawie art. 18 RODO prawo żądania od administratora ograniczenia przetwarzania danych osobowych z zastrzeżeniem przypadków, o których mowa w art. 18 ust. 2 RODO ***;  </w:t>
      </w:r>
    </w:p>
    <w:p w14:paraId="199F29EF" w14:textId="77777777" w:rsidR="004A78DA" w:rsidRDefault="004A78DA" w:rsidP="004A78DA">
      <w:pPr>
        <w:numPr>
          <w:ilvl w:val="0"/>
          <w:numId w:val="25"/>
        </w:numPr>
        <w:spacing w:after="0" w:line="240" w:lineRule="auto"/>
        <w:ind w:left="993" w:hanging="273"/>
        <w:jc w:val="both"/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prawo do wniesienia skargi do Prezesa Urzędu Ochrony Danych Osobowych, gdy uzna Pani/Pan, że przetwarzanie danych osobowych Pani/Pana dotyczących narusza przepisy RODO;</w:t>
      </w:r>
    </w:p>
    <w:p w14:paraId="0A1886E6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>nie przysługuje Pani/Panu:</w:t>
      </w:r>
    </w:p>
    <w:p w14:paraId="69FBED8F" w14:textId="77777777" w:rsidR="004A78DA" w:rsidRDefault="004A78DA" w:rsidP="004A78DA">
      <w:pPr>
        <w:numPr>
          <w:ilvl w:val="0"/>
          <w:numId w:val="26"/>
        </w:numPr>
        <w:spacing w:after="0" w:line="240" w:lineRule="auto"/>
        <w:ind w:left="993" w:hanging="284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>w związku z art. 17 ust. 3 lit. b, d lub e RODO prawo do usunięcia danych osobowych;</w:t>
      </w:r>
    </w:p>
    <w:p w14:paraId="00D57626" w14:textId="77777777" w:rsidR="004A78DA" w:rsidRDefault="004A78DA" w:rsidP="004A78DA">
      <w:pPr>
        <w:numPr>
          <w:ilvl w:val="0"/>
          <w:numId w:val="26"/>
        </w:numPr>
        <w:spacing w:after="0" w:line="240" w:lineRule="auto"/>
        <w:ind w:left="993" w:hanging="284"/>
        <w:jc w:val="both"/>
        <w:outlineLvl w:val="0"/>
        <w:rPr>
          <w:rFonts w:cs="Arial"/>
          <w:b/>
          <w:i/>
          <w:sz w:val="18"/>
          <w:szCs w:val="18"/>
        </w:rPr>
      </w:pPr>
      <w:r>
        <w:rPr>
          <w:rFonts w:cs="Arial"/>
          <w:sz w:val="18"/>
          <w:szCs w:val="18"/>
        </w:rPr>
        <w:t>prawo do przenoszenia danych osobowych, o którym mowa w art. 20 RODO;</w:t>
      </w:r>
    </w:p>
    <w:p w14:paraId="18223233" w14:textId="77777777" w:rsidR="004A78DA" w:rsidRDefault="004A78DA" w:rsidP="004A78DA">
      <w:pPr>
        <w:numPr>
          <w:ilvl w:val="0"/>
          <w:numId w:val="26"/>
        </w:numPr>
        <w:spacing w:after="0" w:line="240" w:lineRule="auto"/>
        <w:ind w:left="993" w:hanging="284"/>
        <w:jc w:val="both"/>
        <w:outlineLvl w:val="0"/>
        <w:rPr>
          <w:rFonts w:cs="Arial"/>
          <w:b/>
          <w:i/>
          <w:sz w:val="18"/>
          <w:szCs w:val="18"/>
        </w:rPr>
      </w:pPr>
      <w:r>
        <w:rPr>
          <w:rFonts w:cs="Arial"/>
          <w:b/>
          <w:sz w:val="18"/>
          <w:szCs w:val="18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cs="Arial"/>
          <w:sz w:val="18"/>
          <w:szCs w:val="18"/>
        </w:rPr>
        <w:t>.</w:t>
      </w:r>
      <w:r>
        <w:rPr>
          <w:rFonts w:cs="Arial"/>
          <w:b/>
          <w:sz w:val="18"/>
          <w:szCs w:val="18"/>
        </w:rPr>
        <w:t xml:space="preserve"> </w:t>
      </w:r>
    </w:p>
    <w:p w14:paraId="72EC9050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</w:t>
      </w:r>
      <w:r>
        <w:rPr>
          <w:rFonts w:cs="Arial"/>
          <w:i/>
          <w:sz w:val="18"/>
          <w:szCs w:val="18"/>
        </w:rPr>
        <w:t xml:space="preserve"> </w:t>
      </w:r>
    </w:p>
    <w:p w14:paraId="786944D5" w14:textId="77777777" w:rsidR="004A78DA" w:rsidRDefault="004A78DA" w:rsidP="004A78DA">
      <w:pPr>
        <w:numPr>
          <w:ilvl w:val="0"/>
          <w:numId w:val="24"/>
        </w:num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Administrator danych zobowiązuje kontrahenta do poinformowania o zasadach i sposobie przetwarzania danych wszystkie osoby fizyczne zaangażowane w realizację umowy. </w:t>
      </w:r>
    </w:p>
    <w:p w14:paraId="79829A09" w14:textId="77777777" w:rsidR="004A78DA" w:rsidRDefault="004A78DA" w:rsidP="004A78DA">
      <w:pPr>
        <w:outlineLvl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______________________</w:t>
      </w:r>
    </w:p>
    <w:p w14:paraId="225C3273" w14:textId="77777777" w:rsidR="004A78DA" w:rsidRDefault="004A78DA" w:rsidP="004A78DA">
      <w:pPr>
        <w:ind w:left="284" w:hanging="307"/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b/>
          <w:i/>
          <w:sz w:val="18"/>
          <w:szCs w:val="18"/>
          <w:vertAlign w:val="superscript"/>
        </w:rPr>
        <w:t>*</w:t>
      </w:r>
      <w:r>
        <w:rPr>
          <w:rFonts w:cs="Arial"/>
          <w:b/>
          <w:i/>
          <w:sz w:val="18"/>
          <w:szCs w:val="18"/>
        </w:rPr>
        <w:t xml:space="preserve">  Wyjaśnienie:</w:t>
      </w:r>
      <w:r>
        <w:rPr>
          <w:rFonts w:cs="Arial"/>
          <w:i/>
          <w:sz w:val="18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46081DE6" w14:textId="77777777" w:rsidR="004A78DA" w:rsidRDefault="004A78DA" w:rsidP="004A78DA">
      <w:pPr>
        <w:jc w:val="both"/>
        <w:outlineLvl w:val="0"/>
        <w:rPr>
          <w:rFonts w:cs="Arial"/>
          <w:i/>
          <w:sz w:val="18"/>
          <w:szCs w:val="18"/>
        </w:rPr>
      </w:pPr>
      <w:r>
        <w:rPr>
          <w:rFonts w:cs="Arial"/>
          <w:b/>
          <w:i/>
          <w:sz w:val="18"/>
          <w:szCs w:val="18"/>
          <w:vertAlign w:val="superscript"/>
        </w:rPr>
        <w:t xml:space="preserve">**   </w:t>
      </w:r>
      <w:r>
        <w:rPr>
          <w:rFonts w:cs="Arial"/>
          <w:b/>
          <w:i/>
          <w:sz w:val="18"/>
          <w:szCs w:val="18"/>
        </w:rPr>
        <w:t>Wyjaśnienie:</w:t>
      </w:r>
      <w:r>
        <w:rPr>
          <w:rFonts w:cs="Arial"/>
          <w:i/>
          <w:sz w:val="18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>
        <w:rPr>
          <w:rFonts w:cs="Arial"/>
          <w:i/>
          <w:sz w:val="18"/>
          <w:szCs w:val="18"/>
        </w:rPr>
        <w:t>Pzp</w:t>
      </w:r>
      <w:proofErr w:type="spellEnd"/>
      <w:r>
        <w:rPr>
          <w:rFonts w:cs="Arial"/>
          <w:i/>
          <w:sz w:val="18"/>
          <w:szCs w:val="18"/>
        </w:rPr>
        <w:t xml:space="preserve"> oraz nie może naruszać integralności protokołu oraz jego załączników.</w:t>
      </w:r>
    </w:p>
    <w:p w14:paraId="5455C6D2" w14:textId="57A219BB" w:rsidR="00905051" w:rsidRPr="00F57F88" w:rsidRDefault="004A78DA" w:rsidP="00306F37">
      <w:pPr>
        <w:jc w:val="both"/>
        <w:outlineLvl w:val="0"/>
      </w:pPr>
      <w:r>
        <w:rPr>
          <w:rFonts w:cs="Arial"/>
          <w:b/>
          <w:i/>
          <w:sz w:val="18"/>
          <w:szCs w:val="18"/>
          <w:vertAlign w:val="superscript"/>
        </w:rPr>
        <w:t xml:space="preserve">***    </w:t>
      </w:r>
      <w:r>
        <w:rPr>
          <w:rFonts w:cs="Arial"/>
          <w:b/>
          <w:i/>
          <w:sz w:val="18"/>
          <w:szCs w:val="18"/>
        </w:rPr>
        <w:t>Wyjaśnienie:</w:t>
      </w:r>
      <w:r>
        <w:rPr>
          <w:rFonts w:cs="Arial"/>
          <w:i/>
          <w:sz w:val="18"/>
          <w:szCs w:val="18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  <w:bookmarkStart w:id="0" w:name="_GoBack"/>
      <w:bookmarkEnd w:id="0"/>
    </w:p>
    <w:sectPr w:rsidR="00905051" w:rsidRPr="00F57F88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84ACA" w14:textId="77777777" w:rsidR="00041EAF" w:rsidRDefault="00041EAF" w:rsidP="002F5B68">
      <w:pPr>
        <w:spacing w:after="0" w:line="240" w:lineRule="auto"/>
      </w:pPr>
      <w:r>
        <w:separator/>
      </w:r>
    </w:p>
  </w:endnote>
  <w:endnote w:type="continuationSeparator" w:id="0">
    <w:p w14:paraId="402CABD1" w14:textId="77777777" w:rsidR="00041EAF" w:rsidRDefault="00041EAF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20C15" w14:textId="77777777" w:rsidR="00041EAF" w:rsidRDefault="00041EAF" w:rsidP="002F5B68">
      <w:pPr>
        <w:spacing w:after="0" w:line="240" w:lineRule="auto"/>
      </w:pPr>
      <w:r>
        <w:separator/>
      </w:r>
    </w:p>
  </w:footnote>
  <w:footnote w:type="continuationSeparator" w:id="0">
    <w:p w14:paraId="39E8A13D" w14:textId="77777777" w:rsidR="00041EAF" w:rsidRDefault="00041EAF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A"/>
    <w:multiLevelType w:val="multilevel"/>
    <w:tmpl w:val="93A6F19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638AE"/>
    <w:multiLevelType w:val="hybridMultilevel"/>
    <w:tmpl w:val="B974379C"/>
    <w:lvl w:ilvl="0" w:tplc="C68438C8">
      <w:start w:val="1"/>
      <w:numFmt w:val="lowerLetter"/>
      <w:lvlText w:val="%1)"/>
      <w:lvlJc w:val="left"/>
      <w:pPr>
        <w:ind w:left="1146" w:hanging="360"/>
      </w:pPr>
      <w:rPr>
        <w:b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5">
    <w:nsid w:val="4F35778D"/>
    <w:multiLevelType w:val="hybridMultilevel"/>
    <w:tmpl w:val="82961284"/>
    <w:lvl w:ilvl="0" w:tplc="74067798">
      <w:start w:val="2"/>
      <w:numFmt w:val="decimal"/>
      <w:lvlText w:val="%1."/>
      <w:lvlJc w:val="left"/>
      <w:pPr>
        <w:ind w:left="107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7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1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10C13"/>
    <w:multiLevelType w:val="multilevel"/>
    <w:tmpl w:val="A2621BEA"/>
    <w:lvl w:ilvl="0">
      <w:start w:val="7"/>
      <w:numFmt w:val="decimal"/>
      <w:lvlText w:val="%1."/>
      <w:lvlJc w:val="left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3"/>
  </w:num>
  <w:num w:numId="5">
    <w:abstractNumId w:val="17"/>
  </w:num>
  <w:num w:numId="6">
    <w:abstractNumId w:val="14"/>
  </w:num>
  <w:num w:numId="7">
    <w:abstractNumId w:val="16"/>
  </w:num>
  <w:num w:numId="8">
    <w:abstractNumId w:val="8"/>
  </w:num>
  <w:num w:numId="9">
    <w:abstractNumId w:val="21"/>
  </w:num>
  <w:num w:numId="10">
    <w:abstractNumId w:val="10"/>
  </w:num>
  <w:num w:numId="11">
    <w:abstractNumId w:val="23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2"/>
  </w:num>
  <w:num w:numId="15">
    <w:abstractNumId w:val="20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05A00"/>
    <w:rsid w:val="00023A4E"/>
    <w:rsid w:val="00034D0C"/>
    <w:rsid w:val="000357BE"/>
    <w:rsid w:val="0003793B"/>
    <w:rsid w:val="00041EAF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76392"/>
    <w:rsid w:val="001810E2"/>
    <w:rsid w:val="001925B7"/>
    <w:rsid w:val="001A1ED4"/>
    <w:rsid w:val="001A20FA"/>
    <w:rsid w:val="001D3C70"/>
    <w:rsid w:val="001D6C43"/>
    <w:rsid w:val="001F49DA"/>
    <w:rsid w:val="00207DFD"/>
    <w:rsid w:val="00217C5B"/>
    <w:rsid w:val="00223EBC"/>
    <w:rsid w:val="00224D40"/>
    <w:rsid w:val="00231843"/>
    <w:rsid w:val="00232261"/>
    <w:rsid w:val="00254D6B"/>
    <w:rsid w:val="002845F7"/>
    <w:rsid w:val="0029780C"/>
    <w:rsid w:val="002A2BE6"/>
    <w:rsid w:val="002A2EFE"/>
    <w:rsid w:val="002A70A1"/>
    <w:rsid w:val="002C4AA9"/>
    <w:rsid w:val="002C6895"/>
    <w:rsid w:val="002E05E8"/>
    <w:rsid w:val="002E1D85"/>
    <w:rsid w:val="002F5B68"/>
    <w:rsid w:val="002F7D55"/>
    <w:rsid w:val="00306F37"/>
    <w:rsid w:val="00316D96"/>
    <w:rsid w:val="00322E8C"/>
    <w:rsid w:val="00333D07"/>
    <w:rsid w:val="00336577"/>
    <w:rsid w:val="00336E89"/>
    <w:rsid w:val="00393AAB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A78D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B7871"/>
    <w:rsid w:val="007C07A0"/>
    <w:rsid w:val="007C1F09"/>
    <w:rsid w:val="007C62EE"/>
    <w:rsid w:val="007D10EC"/>
    <w:rsid w:val="007E0A65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05051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F023F"/>
    <w:rsid w:val="009F42C1"/>
    <w:rsid w:val="00A06277"/>
    <w:rsid w:val="00A2206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C0C25"/>
    <w:rsid w:val="00BD4DEA"/>
    <w:rsid w:val="00BF02EA"/>
    <w:rsid w:val="00C01862"/>
    <w:rsid w:val="00C21D1A"/>
    <w:rsid w:val="00C22DF5"/>
    <w:rsid w:val="00C34B38"/>
    <w:rsid w:val="00C40216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A58A0"/>
    <w:rsid w:val="00CE1FCC"/>
    <w:rsid w:val="00CE2DB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DC5A74"/>
    <w:rsid w:val="00DD0D81"/>
    <w:rsid w:val="00DE2B1F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D0E70"/>
    <w:rsid w:val="00EE472F"/>
    <w:rsid w:val="00F17DD5"/>
    <w:rsid w:val="00F30F45"/>
    <w:rsid w:val="00F31507"/>
    <w:rsid w:val="00F33750"/>
    <w:rsid w:val="00F57F88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  <w:style w:type="paragraph" w:styleId="Tekstpodstawowywcity">
    <w:name w:val="Body Text Indent"/>
    <w:basedOn w:val="Normalny"/>
    <w:link w:val="TekstpodstawowywcityZnak"/>
    <w:semiHidden/>
    <w:unhideWhenUsed/>
    <w:rsid w:val="0017639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76392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176392"/>
  </w:style>
  <w:style w:type="paragraph" w:customStyle="1" w:styleId="Nagwektabeli">
    <w:name w:val="Nagłówek tabeli"/>
    <w:basedOn w:val="Normalny"/>
    <w:rsid w:val="004A78D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FE351-70A7-4888-B6CC-BCFFA43B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1</TotalTime>
  <Pages>1</Pages>
  <Words>737</Words>
  <Characters>4428</Characters>
  <Application>Microsoft Office Word</Application>
  <DocSecurity>0</DocSecurity>
  <Lines>36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  <vt:variant>
        <vt:lpstr>Title</vt:lpstr>
      </vt:variant>
      <vt:variant>
        <vt:i4>1</vt:i4>
      </vt:variant>
    </vt:vector>
  </HeadingPairs>
  <TitlesOfParts>
    <vt:vector size="23" baseType="lpstr">
      <vt:lpstr/>
      <vt:lpstr>Zgodnie z art. 13 ust. 1 i 2 rozporządzenia Parlamentu Europejskiego i Rady (UE)</vt:lpstr>
      <vt:lpstr>administratorem Pani/Pana danych osobowych jest Uniwersytet Marii Curie-Skłodows</vt:lpstr>
      <vt:lpstr>inspektor ochrony danych osobowych w Uniwersytet Marii Curie-Skłodowskiej - kont</vt:lpstr>
      <vt:lpstr>Pani/Pana dane osobowe przetwarzane będą na podstawie art. 6 ust. 1 lit. c RODO </vt:lpstr>
      <vt:lpstr>odbiorcami Pani/Pana danych osobowych będą osoby lub podmioty, którym udostępnio</vt:lpstr>
      <vt:lpstr>Pani/Pana dane osobowe będą przechowywane, zgodnie z art. 97 ust. 1 ustawy Pzp, </vt:lpstr>
      <vt:lpstr>obowiązek podania przez Panią/Pana danych osobowych bezpośrednio Pani/Pana dotyc</vt:lpstr>
      <vt:lpstr>w odniesieniu do Pani/Pana danych osobowych decyzje nie będą podejmowane w sposó</vt:lpstr>
      <vt:lpstr>posiada Pani/Pan:</vt:lpstr>
      <vt:lpstr>na podstawie art. 15 RODO prawo dostępu do danych osobowych Pani/Pana dotyczącyc</vt:lpstr>
      <vt:lpstr>na podstawie art. 16 RODO prawo do sprostowania Pani/Pana danych osobowych **;</vt:lpstr>
      <vt:lpstr>na podstawie art. 18 RODO prawo żądania od administratora ograniczenia przetwarz</vt:lpstr>
      <vt:lpstr>prawo do wniesienia skargi do Prezesa Urzędu Ochrony Danych Osobowych, gdy uzna </vt:lpstr>
      <vt:lpstr>nie przysługuje Pani/Panu:</vt:lpstr>
      <vt:lpstr>w związku z art. 17 ust. 3 lit. b, d lub e RODO prawo do usunięcia danych osobow</vt:lpstr>
      <vt:lpstr>prawo do przenoszenia danych osobowych, o którym mowa w art. 20 RODO;</vt:lpstr>
      <vt:lpstr>na podstawie art. 21 RODO prawo sprzeciwu, wobec przetwarzania danych osobowych,</vt:lpstr>
      <vt:lpstr>______________________</vt:lpstr>
      <vt:lpstr>*  Wyjaśnienie: informacja w tym zakresie jest wymagana, jeżeli w odniesieniu do</vt:lpstr>
      <vt:lpstr>**   Wyjaśnienie: skorzystanie z prawa do sprostowania nie może skutkować zmianą</vt:lpstr>
      <vt:lpstr>***    Wyjaśnienie: prawo do ograniczenia przetwarzania nie ma zastosowania w od</vt:lpstr>
      <vt:lpstr/>
    </vt:vector>
  </TitlesOfParts>
  <Company/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4</cp:revision>
  <cp:lastPrinted>2017-12-06T11:52:00Z</cp:lastPrinted>
  <dcterms:created xsi:type="dcterms:W3CDTF">2019-04-08T10:09:00Z</dcterms:created>
  <dcterms:modified xsi:type="dcterms:W3CDTF">2019-04-09T06:22:00Z</dcterms:modified>
</cp:coreProperties>
</file>