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85482" w14:textId="77777777" w:rsidR="008D4CB6" w:rsidRPr="00A606C4" w:rsidRDefault="008D4CB6" w:rsidP="008D4CB6">
      <w:pPr>
        <w:spacing w:line="360" w:lineRule="auto"/>
        <w:rPr>
          <w:rFonts w:cstheme="minorHAnsi"/>
          <w:sz w:val="20"/>
          <w:szCs w:val="20"/>
        </w:rPr>
      </w:pPr>
    </w:p>
    <w:p w14:paraId="5E3ECB47" w14:textId="77777777" w:rsidR="008D4CB6" w:rsidRPr="00A606C4" w:rsidRDefault="008D4CB6" w:rsidP="008D4CB6">
      <w:pPr>
        <w:spacing w:line="360" w:lineRule="auto"/>
        <w:rPr>
          <w:rFonts w:cstheme="minorHAnsi"/>
          <w:sz w:val="20"/>
          <w:szCs w:val="20"/>
        </w:rPr>
      </w:pPr>
    </w:p>
    <w:p w14:paraId="68336EA3" w14:textId="3DBB5294" w:rsidR="008D4CB6" w:rsidRPr="00A606C4" w:rsidRDefault="00002E5C" w:rsidP="008D4CB6">
      <w:pPr>
        <w:spacing w:line="36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PUB_30</w:t>
      </w:r>
      <w:r w:rsidR="00A606C4" w:rsidRPr="00A606C4">
        <w:rPr>
          <w:rFonts w:cstheme="minorHAnsi"/>
          <w:sz w:val="20"/>
          <w:szCs w:val="20"/>
        </w:rPr>
        <w:t>_2019</w:t>
      </w:r>
      <w:r w:rsidR="008D4CB6" w:rsidRPr="00A606C4">
        <w:rPr>
          <w:rFonts w:cstheme="minorHAnsi"/>
          <w:sz w:val="20"/>
          <w:szCs w:val="20"/>
        </w:rPr>
        <w:t>_DOP-z</w:t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  <w:t xml:space="preserve">                              </w:t>
      </w:r>
    </w:p>
    <w:p w14:paraId="7BCA7F2C" w14:textId="77777777" w:rsidR="008D4CB6" w:rsidRPr="00A606C4" w:rsidRDefault="008D4CB6" w:rsidP="008D4CB6">
      <w:pPr>
        <w:spacing w:line="360" w:lineRule="auto"/>
        <w:rPr>
          <w:rFonts w:cstheme="minorHAnsi"/>
          <w:b/>
          <w:sz w:val="20"/>
          <w:szCs w:val="20"/>
        </w:rPr>
      </w:pPr>
      <w:r w:rsidRPr="00A606C4">
        <w:rPr>
          <w:rFonts w:cstheme="minorHAnsi"/>
          <w:b/>
          <w:sz w:val="20"/>
          <w:szCs w:val="20"/>
        </w:rPr>
        <w:t>Wykonawcy uczestniczący w postępowaniu</w:t>
      </w:r>
    </w:p>
    <w:p w14:paraId="227DBE30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4CF5ED03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11926110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37A2558A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A606C4">
        <w:rPr>
          <w:rFonts w:cstheme="minorHAnsi"/>
          <w:b/>
          <w:sz w:val="20"/>
          <w:szCs w:val="20"/>
          <w:u w:val="single"/>
        </w:rPr>
        <w:t>Informacja</w:t>
      </w:r>
    </w:p>
    <w:p w14:paraId="69B867D8" w14:textId="7BA247D3" w:rsidR="008D4CB6" w:rsidRPr="00A606C4" w:rsidRDefault="008D4CB6" w:rsidP="008D4CB6">
      <w:pPr>
        <w:ind w:right="252" w:firstLine="426"/>
        <w:jc w:val="both"/>
        <w:rPr>
          <w:rFonts w:cstheme="minorHAnsi"/>
          <w:bCs/>
          <w:iCs/>
          <w:sz w:val="20"/>
          <w:szCs w:val="20"/>
        </w:rPr>
      </w:pPr>
      <w:r w:rsidRPr="00A606C4">
        <w:rPr>
          <w:rFonts w:cstheme="minorHAnsi"/>
          <w:sz w:val="20"/>
          <w:szCs w:val="20"/>
        </w:rPr>
        <w:t>Zamawiający – Uniwersytet Marii Curie-Skłodowskiej w Lublinie informuje, że w drodze postępowania prowadzonego na podstawie art. 4d ust. 1 pkt. 1 ustawy z dnia 29 stycznia 2004 r. Prawo zamówień publiczny</w:t>
      </w:r>
      <w:r w:rsidR="00A606C4">
        <w:rPr>
          <w:rFonts w:cstheme="minorHAnsi"/>
          <w:sz w:val="20"/>
          <w:szCs w:val="20"/>
        </w:rPr>
        <w:t xml:space="preserve">ch (Dz. U. z 2018 r., poz.1986 </w:t>
      </w:r>
      <w:r w:rsidRPr="00A606C4">
        <w:rPr>
          <w:rFonts w:cstheme="minorHAnsi"/>
          <w:sz w:val="20"/>
          <w:szCs w:val="20"/>
        </w:rPr>
        <w:t>ze zm.) na</w:t>
      </w:r>
      <w:r w:rsidRPr="00A606C4">
        <w:rPr>
          <w:rFonts w:cstheme="minorHAnsi"/>
          <w:b/>
          <w:sz w:val="20"/>
          <w:szCs w:val="20"/>
        </w:rPr>
        <w:t xml:space="preserve"> dostawę materiałów do badań</w:t>
      </w:r>
      <w:r w:rsidR="00886515">
        <w:rPr>
          <w:rFonts w:cstheme="minorHAnsi"/>
          <w:b/>
          <w:sz w:val="20"/>
          <w:szCs w:val="20"/>
        </w:rPr>
        <w:t xml:space="preserve"> </w:t>
      </w:r>
      <w:r w:rsidRPr="00A606C4">
        <w:rPr>
          <w:rFonts w:cstheme="minorHAnsi"/>
          <w:b/>
          <w:sz w:val="20"/>
          <w:szCs w:val="20"/>
        </w:rPr>
        <w:t xml:space="preserve">do UMCS w Lublinie </w:t>
      </w:r>
      <w:r w:rsidRPr="00A606C4">
        <w:rPr>
          <w:rFonts w:cstheme="minorHAnsi"/>
          <w:bCs/>
          <w:iCs/>
          <w:sz w:val="20"/>
          <w:szCs w:val="20"/>
        </w:rPr>
        <w:t>udzielono zamówienia następującemu Wykonawcy:</w:t>
      </w:r>
    </w:p>
    <w:p w14:paraId="248D0538" w14:textId="77777777" w:rsidR="008236EF" w:rsidRPr="00DC2D35" w:rsidRDefault="008236EF" w:rsidP="008236EF">
      <w:pPr>
        <w:ind w:left="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Dotyczy części 1:</w:t>
      </w:r>
      <w:r w:rsidRPr="007C626A">
        <w:rPr>
          <w:rFonts w:ascii="Calibri" w:hAnsi="Calibri" w:cs="Calibri"/>
          <w:sz w:val="18"/>
          <w:szCs w:val="18"/>
        </w:rPr>
        <w:t xml:space="preserve"> </w:t>
      </w:r>
      <w:r w:rsidRPr="00EE14B4">
        <w:rPr>
          <w:rFonts w:ascii="Calibri" w:hAnsi="Calibri" w:cs="Calibri"/>
          <w:sz w:val="18"/>
          <w:szCs w:val="18"/>
        </w:rPr>
        <w:t>Sigma Aldrich Sp.  z o. o., ul. Szelągowska 30, 61-626 Poznań</w:t>
      </w:r>
    </w:p>
    <w:p w14:paraId="510E0956" w14:textId="77777777" w:rsidR="008236EF" w:rsidRPr="00DC2D35" w:rsidRDefault="008236EF" w:rsidP="008236EF">
      <w:pPr>
        <w:rPr>
          <w:rFonts w:cstheme="minorHAns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 xml:space="preserve">                    Dotyczy części 2: </w:t>
      </w:r>
      <w:r w:rsidRPr="005D2A67">
        <w:rPr>
          <w:rFonts w:cstheme="minorHAnsi"/>
          <w:sz w:val="16"/>
          <w:szCs w:val="16"/>
        </w:rPr>
        <w:t xml:space="preserve">A&amp;A </w:t>
      </w:r>
      <w:proofErr w:type="spellStart"/>
      <w:r w:rsidRPr="005D2A67">
        <w:rPr>
          <w:rFonts w:cstheme="minorHAnsi"/>
          <w:sz w:val="16"/>
          <w:szCs w:val="16"/>
        </w:rPr>
        <w:t>Biotechnology</w:t>
      </w:r>
      <w:proofErr w:type="spellEnd"/>
      <w:r w:rsidRPr="005D2A67">
        <w:rPr>
          <w:rFonts w:cstheme="minorHAnsi"/>
          <w:sz w:val="16"/>
          <w:szCs w:val="16"/>
        </w:rPr>
        <w:t xml:space="preserve"> s. c., al. Zwycięstwa 96/98,  81-451 Gdynia</w:t>
      </w:r>
    </w:p>
    <w:p w14:paraId="228919D6" w14:textId="77777777" w:rsidR="008236EF" w:rsidRPr="00BF12CF" w:rsidRDefault="008236EF" w:rsidP="008236EF">
      <w:pPr>
        <w:ind w:left="709"/>
        <w:rPr>
          <w:rFonts w:ascii="Calibri" w:hAnsi="Calibr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 xml:space="preserve"> Dotyczy części 3:</w:t>
      </w:r>
      <w:r w:rsidRPr="00DC2D35">
        <w:rPr>
          <w:rFonts w:ascii="Calibri" w:hAnsi="Calibri"/>
          <w:sz w:val="16"/>
          <w:szCs w:val="16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EURx</w:t>
      </w:r>
      <w:proofErr w:type="spellEnd"/>
      <w:r>
        <w:rPr>
          <w:rFonts w:ascii="Calibri" w:hAnsi="Calibri" w:cs="Calibri"/>
          <w:sz w:val="20"/>
          <w:szCs w:val="20"/>
        </w:rPr>
        <w:t xml:space="preserve"> Sp. z o.o., ul. Przyrodników 3, 80-297 Gdańsk</w:t>
      </w:r>
    </w:p>
    <w:p w14:paraId="00B0E84F" w14:textId="77777777" w:rsidR="008236EF" w:rsidRPr="00DC2D35" w:rsidRDefault="008236EF" w:rsidP="008236EF">
      <w:pPr>
        <w:ind w:left="709"/>
        <w:rPr>
          <w:rFonts w:cstheme="minorHAns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 xml:space="preserve">Dotyczy części 4 : </w:t>
      </w:r>
      <w:r w:rsidRPr="00EE14B4">
        <w:rPr>
          <w:rFonts w:ascii="Calibri" w:hAnsi="Calibri" w:cs="Calibri"/>
          <w:sz w:val="18"/>
          <w:szCs w:val="18"/>
        </w:rPr>
        <w:t>Sigma Aldrich Sp.  z o. o., ul. Szelągowska 30, 61-626 Poznań</w:t>
      </w:r>
    </w:p>
    <w:p w14:paraId="1DCCCFB4" w14:textId="77777777" w:rsidR="008236EF" w:rsidRPr="00DC2D35" w:rsidRDefault="008236EF" w:rsidP="008236EF">
      <w:pPr>
        <w:ind w:left="709"/>
        <w:rPr>
          <w:rFonts w:cstheme="minorHAns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 xml:space="preserve"> Dotyczy części 5:</w:t>
      </w:r>
      <w:r w:rsidRPr="007C626A">
        <w:rPr>
          <w:rFonts w:ascii="Calibri" w:hAnsi="Calibri" w:cs="Calibri"/>
          <w:sz w:val="18"/>
          <w:szCs w:val="18"/>
        </w:rPr>
        <w:t xml:space="preserve"> </w:t>
      </w:r>
      <w:r w:rsidRPr="00EE14B4">
        <w:rPr>
          <w:rFonts w:ascii="Calibri" w:hAnsi="Calibri" w:cs="Calibri"/>
          <w:sz w:val="18"/>
          <w:szCs w:val="18"/>
        </w:rPr>
        <w:t>Sigma Aldrich Sp.  z o. o., ul. Szelągowska 30, 61-626 Poznań</w:t>
      </w:r>
    </w:p>
    <w:p w14:paraId="5548FE4A" w14:textId="77777777" w:rsidR="008236EF" w:rsidRPr="00DC2D35" w:rsidRDefault="008236EF" w:rsidP="008236EF">
      <w:pPr>
        <w:ind w:left="709"/>
        <w:rPr>
          <w:rFonts w:cstheme="minorHAns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>Dotyczy części 6</w:t>
      </w:r>
      <w:r w:rsidRPr="007C626A">
        <w:rPr>
          <w:rFonts w:ascii="Calibri" w:hAnsi="Calibri"/>
          <w:sz w:val="16"/>
          <w:szCs w:val="16"/>
        </w:rPr>
        <w:t xml:space="preserve"> </w:t>
      </w:r>
      <w:r w:rsidRPr="00A078F4">
        <w:rPr>
          <w:rFonts w:ascii="Calibri" w:hAnsi="Calibri"/>
          <w:sz w:val="16"/>
          <w:szCs w:val="16"/>
        </w:rPr>
        <w:t>Lab - JOT</w:t>
      </w:r>
      <w:r w:rsidRPr="00A078F4">
        <w:rPr>
          <w:rFonts w:ascii="Calibri" w:hAnsi="Calibri" w:cs="Calibri"/>
          <w:sz w:val="16"/>
          <w:szCs w:val="16"/>
        </w:rPr>
        <w:t>®</w:t>
      </w:r>
      <w:r w:rsidRPr="00A078F4">
        <w:rPr>
          <w:rFonts w:ascii="Calibri" w:hAnsi="Calibri"/>
          <w:sz w:val="16"/>
          <w:szCs w:val="16"/>
        </w:rPr>
        <w:t xml:space="preserve"> Ltd. Sp. z o.o., Sp. k., Al. Jerozolimskie 214, 02-486 Warszawa</w:t>
      </w:r>
    </w:p>
    <w:p w14:paraId="788C1D6B" w14:textId="2FD18DE9" w:rsidR="008D4CB6" w:rsidRPr="00A606C4" w:rsidRDefault="00501B96" w:rsidP="008D4CB6">
      <w:pPr>
        <w:tabs>
          <w:tab w:val="left" w:pos="900"/>
        </w:tabs>
        <w:spacing w:line="360" w:lineRule="auto"/>
        <w:jc w:val="both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sz w:val="20"/>
          <w:szCs w:val="20"/>
        </w:rPr>
        <w:t>D</w:t>
      </w:r>
      <w:r w:rsidR="008D4CB6" w:rsidRPr="00A606C4">
        <w:rPr>
          <w:rFonts w:cstheme="minorHAnsi"/>
          <w:sz w:val="20"/>
          <w:szCs w:val="20"/>
        </w:rPr>
        <w:t xml:space="preserve">ziękujemy za udział w postępowaniu.                          </w:t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</w:p>
    <w:p w14:paraId="32519273" w14:textId="77777777" w:rsidR="008D4CB6" w:rsidRPr="00A606C4" w:rsidRDefault="008D4CB6" w:rsidP="008D4CB6">
      <w:pPr>
        <w:ind w:right="252" w:firstLine="426"/>
        <w:jc w:val="both"/>
        <w:rPr>
          <w:rFonts w:cstheme="minorHAnsi"/>
          <w:bCs/>
          <w:iCs/>
          <w:sz w:val="20"/>
          <w:szCs w:val="20"/>
        </w:rPr>
      </w:pPr>
    </w:p>
    <w:p w14:paraId="7E6C13ED" w14:textId="77777777" w:rsidR="008D4CB6" w:rsidRPr="00A606C4" w:rsidRDefault="008D4CB6" w:rsidP="008D4CB6">
      <w:pPr>
        <w:pStyle w:val="Akapitzlist"/>
        <w:ind w:left="0"/>
        <w:rPr>
          <w:rFonts w:cstheme="minorHAnsi"/>
          <w:sz w:val="20"/>
          <w:szCs w:val="20"/>
        </w:rPr>
      </w:pPr>
    </w:p>
    <w:p w14:paraId="13455640" w14:textId="77777777" w:rsidR="008D4CB6" w:rsidRPr="00A606C4" w:rsidRDefault="008D4CB6" w:rsidP="008D4CB6">
      <w:pPr>
        <w:tabs>
          <w:tab w:val="left" w:pos="900"/>
        </w:tabs>
        <w:spacing w:line="360" w:lineRule="auto"/>
        <w:jc w:val="both"/>
        <w:rPr>
          <w:rFonts w:cstheme="minorHAnsi"/>
          <w:sz w:val="20"/>
          <w:szCs w:val="20"/>
        </w:rPr>
      </w:pP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</w:p>
    <w:p w14:paraId="49B4864B" w14:textId="77777777" w:rsidR="00FA7EEB" w:rsidRDefault="00FA7EEB" w:rsidP="00FA7EEB">
      <w:pPr>
        <w:pStyle w:val="Akapitzlist"/>
        <w:ind w:left="0" w:right="142"/>
        <w:jc w:val="both"/>
        <w:rPr>
          <w:szCs w:val="24"/>
        </w:rPr>
      </w:pPr>
    </w:p>
    <w:p w14:paraId="06385343" w14:textId="76B8EFB9" w:rsidR="008D4CB6" w:rsidRDefault="008D4CB6" w:rsidP="00FA7EEB">
      <w:pPr>
        <w:pStyle w:val="Akapitzlist"/>
        <w:ind w:left="0" w:right="142"/>
        <w:jc w:val="both"/>
        <w:rPr>
          <w:szCs w:val="24"/>
        </w:rPr>
      </w:pPr>
    </w:p>
    <w:p w14:paraId="39DEEBC9" w14:textId="77777777" w:rsidR="008D4CB6" w:rsidRDefault="008D4CB6" w:rsidP="00FA7EEB">
      <w:pPr>
        <w:pStyle w:val="Akapitzlist"/>
        <w:ind w:left="0" w:right="142"/>
        <w:jc w:val="both"/>
        <w:rPr>
          <w:szCs w:val="24"/>
        </w:rPr>
      </w:pPr>
    </w:p>
    <w:p w14:paraId="3147F9CE" w14:textId="77777777" w:rsidR="008D4CB6" w:rsidRPr="00F54184" w:rsidRDefault="008D4CB6" w:rsidP="008D4CB6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31471E8A" w14:textId="77777777" w:rsidR="008D4CB6" w:rsidRPr="00F54184" w:rsidRDefault="008D4CB6" w:rsidP="008D4CB6">
      <w:pPr>
        <w:numPr>
          <w:ilvl w:val="0"/>
          <w:numId w:val="1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106B71A6" w14:textId="77777777" w:rsidR="008D4CB6" w:rsidRDefault="008D4CB6" w:rsidP="008D4CB6">
      <w:pPr>
        <w:numPr>
          <w:ilvl w:val="0"/>
          <w:numId w:val="1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38084B92" w14:textId="77777777" w:rsidR="008D4CB6" w:rsidRPr="00FA7EEB" w:rsidRDefault="008D4CB6" w:rsidP="00FA7EEB">
      <w:pPr>
        <w:pStyle w:val="Akapitzlist"/>
        <w:ind w:left="0" w:right="142"/>
        <w:jc w:val="both"/>
        <w:rPr>
          <w:szCs w:val="24"/>
        </w:rPr>
      </w:pPr>
    </w:p>
    <w:sectPr w:rsidR="008D4CB6" w:rsidRPr="00FA7EEB" w:rsidSect="008C2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BE2EB" w14:textId="77777777" w:rsidR="00A30BAD" w:rsidRDefault="00A30BAD" w:rsidP="002F5B68">
      <w:pPr>
        <w:spacing w:after="0" w:line="240" w:lineRule="auto"/>
      </w:pPr>
      <w:r>
        <w:separator/>
      </w:r>
    </w:p>
  </w:endnote>
  <w:endnote w:type="continuationSeparator" w:id="0">
    <w:p w14:paraId="4D9F77CF" w14:textId="77777777" w:rsidR="00A30BAD" w:rsidRDefault="00A30BAD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C1065" w14:textId="77777777" w:rsidR="00A30BAD" w:rsidRDefault="00A30BAD" w:rsidP="002F5B68">
      <w:pPr>
        <w:spacing w:after="0" w:line="240" w:lineRule="auto"/>
      </w:pPr>
      <w:r>
        <w:separator/>
      </w:r>
    </w:p>
  </w:footnote>
  <w:footnote w:type="continuationSeparator" w:id="0">
    <w:p w14:paraId="159530E8" w14:textId="77777777" w:rsidR="00A30BAD" w:rsidRDefault="00A30BAD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C97"/>
    <w:rsid w:val="00002E5C"/>
    <w:rsid w:val="00003C38"/>
    <w:rsid w:val="00022263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1C4C"/>
    <w:rsid w:val="000E2010"/>
    <w:rsid w:val="000F2EA1"/>
    <w:rsid w:val="00100761"/>
    <w:rsid w:val="00127845"/>
    <w:rsid w:val="00177021"/>
    <w:rsid w:val="001925B7"/>
    <w:rsid w:val="001A1ED4"/>
    <w:rsid w:val="001A20FA"/>
    <w:rsid w:val="001D3C70"/>
    <w:rsid w:val="001F49DA"/>
    <w:rsid w:val="00207DFD"/>
    <w:rsid w:val="00224D40"/>
    <w:rsid w:val="00231843"/>
    <w:rsid w:val="00232261"/>
    <w:rsid w:val="00243467"/>
    <w:rsid w:val="00254D6B"/>
    <w:rsid w:val="002854D9"/>
    <w:rsid w:val="002A2BE6"/>
    <w:rsid w:val="002A2EFE"/>
    <w:rsid w:val="002C4AA9"/>
    <w:rsid w:val="002C6895"/>
    <w:rsid w:val="002E05E8"/>
    <w:rsid w:val="002E1D85"/>
    <w:rsid w:val="002F5B68"/>
    <w:rsid w:val="002F72BD"/>
    <w:rsid w:val="00314D51"/>
    <w:rsid w:val="00316D96"/>
    <w:rsid w:val="00322E8C"/>
    <w:rsid w:val="00333D07"/>
    <w:rsid w:val="00336577"/>
    <w:rsid w:val="00336E89"/>
    <w:rsid w:val="003B41A1"/>
    <w:rsid w:val="003B4BB1"/>
    <w:rsid w:val="003C6513"/>
    <w:rsid w:val="003E6F37"/>
    <w:rsid w:val="003F788E"/>
    <w:rsid w:val="00403E20"/>
    <w:rsid w:val="00453A72"/>
    <w:rsid w:val="00456B20"/>
    <w:rsid w:val="00467668"/>
    <w:rsid w:val="00467A2A"/>
    <w:rsid w:val="00494913"/>
    <w:rsid w:val="004A25B9"/>
    <w:rsid w:val="004A652A"/>
    <w:rsid w:val="004B3476"/>
    <w:rsid w:val="004B3EA2"/>
    <w:rsid w:val="004B6691"/>
    <w:rsid w:val="004B7A8C"/>
    <w:rsid w:val="004C2BE4"/>
    <w:rsid w:val="004E5B59"/>
    <w:rsid w:val="00500D3D"/>
    <w:rsid w:val="00501B96"/>
    <w:rsid w:val="00506DDE"/>
    <w:rsid w:val="00510141"/>
    <w:rsid w:val="00520912"/>
    <w:rsid w:val="00534652"/>
    <w:rsid w:val="005F0044"/>
    <w:rsid w:val="005F5511"/>
    <w:rsid w:val="005F676E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2163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36EF"/>
    <w:rsid w:val="00826E60"/>
    <w:rsid w:val="008425A1"/>
    <w:rsid w:val="008434F5"/>
    <w:rsid w:val="00850CB9"/>
    <w:rsid w:val="00886515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D4CB6"/>
    <w:rsid w:val="008E64F3"/>
    <w:rsid w:val="008F6E37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30BAD"/>
    <w:rsid w:val="00A56317"/>
    <w:rsid w:val="00A606C4"/>
    <w:rsid w:val="00A74E42"/>
    <w:rsid w:val="00A77B52"/>
    <w:rsid w:val="00A90E62"/>
    <w:rsid w:val="00A96481"/>
    <w:rsid w:val="00A97691"/>
    <w:rsid w:val="00A97B69"/>
    <w:rsid w:val="00AC43A6"/>
    <w:rsid w:val="00AC5362"/>
    <w:rsid w:val="00AD4525"/>
    <w:rsid w:val="00AE1D04"/>
    <w:rsid w:val="00B14C55"/>
    <w:rsid w:val="00B23781"/>
    <w:rsid w:val="00B4553E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42B38"/>
    <w:rsid w:val="00C467DD"/>
    <w:rsid w:val="00C54035"/>
    <w:rsid w:val="00C61A27"/>
    <w:rsid w:val="00C63C0B"/>
    <w:rsid w:val="00C719C7"/>
    <w:rsid w:val="00C878E6"/>
    <w:rsid w:val="00C919EB"/>
    <w:rsid w:val="00C9574C"/>
    <w:rsid w:val="00CA2F40"/>
    <w:rsid w:val="00CA433A"/>
    <w:rsid w:val="00CD3F82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7108A"/>
    <w:rsid w:val="00D836C7"/>
    <w:rsid w:val="00D87F6B"/>
    <w:rsid w:val="00D94F6B"/>
    <w:rsid w:val="00DB49B4"/>
    <w:rsid w:val="00E26272"/>
    <w:rsid w:val="00E2660B"/>
    <w:rsid w:val="00E40CA4"/>
    <w:rsid w:val="00E67E3D"/>
    <w:rsid w:val="00E83769"/>
    <w:rsid w:val="00EA20AA"/>
    <w:rsid w:val="00EC3844"/>
    <w:rsid w:val="00EC42DD"/>
    <w:rsid w:val="00EC44EF"/>
    <w:rsid w:val="00EC6037"/>
    <w:rsid w:val="00EE472F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1781A-F954-46DA-8987-5AD670095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0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4</cp:revision>
  <cp:lastPrinted>2018-04-03T05:31:00Z</cp:lastPrinted>
  <dcterms:created xsi:type="dcterms:W3CDTF">2019-03-18T12:33:00Z</dcterms:created>
  <dcterms:modified xsi:type="dcterms:W3CDTF">2019-03-18T12:34:00Z</dcterms:modified>
</cp:coreProperties>
</file>