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967526" w14:textId="77777777" w:rsidR="00323DD8" w:rsidRDefault="00323DD8" w:rsidP="008D4CB6">
      <w:pPr>
        <w:spacing w:line="360" w:lineRule="auto"/>
        <w:rPr>
          <w:rFonts w:ascii="Arial" w:hAnsi="Arial" w:cs="Arial"/>
        </w:rPr>
      </w:pPr>
    </w:p>
    <w:p w14:paraId="0118F605" w14:textId="77777777" w:rsidR="00323DD8" w:rsidRDefault="00323DD8" w:rsidP="008D4CB6">
      <w:pPr>
        <w:spacing w:line="360" w:lineRule="auto"/>
        <w:rPr>
          <w:rFonts w:ascii="Arial" w:hAnsi="Arial" w:cs="Arial"/>
        </w:rPr>
      </w:pPr>
    </w:p>
    <w:p w14:paraId="68336EA3" w14:textId="08696B2A" w:rsidR="008D4CB6" w:rsidRPr="008D4CB6" w:rsidRDefault="00AE4695" w:rsidP="008D4CB6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1988</w:t>
      </w:r>
      <w:r w:rsidR="008D4CB6">
        <w:rPr>
          <w:rFonts w:ascii="Arial" w:hAnsi="Arial" w:cs="Arial"/>
        </w:rPr>
        <w:t>_2018_DOP-z</w:t>
      </w:r>
      <w:r w:rsidR="008D4CB6">
        <w:rPr>
          <w:rFonts w:ascii="Arial" w:hAnsi="Arial" w:cs="Arial"/>
          <w:b/>
        </w:rPr>
        <w:tab/>
      </w:r>
      <w:r w:rsidR="008D4CB6">
        <w:rPr>
          <w:rFonts w:ascii="Arial" w:hAnsi="Arial" w:cs="Arial"/>
          <w:b/>
        </w:rPr>
        <w:tab/>
      </w:r>
      <w:r w:rsidR="008D4CB6">
        <w:rPr>
          <w:rFonts w:ascii="Arial" w:hAnsi="Arial" w:cs="Arial"/>
          <w:b/>
        </w:rPr>
        <w:tab/>
      </w:r>
      <w:r w:rsidR="008D4CB6">
        <w:rPr>
          <w:rFonts w:ascii="Arial" w:hAnsi="Arial" w:cs="Arial"/>
          <w:b/>
        </w:rPr>
        <w:tab/>
      </w:r>
      <w:r w:rsidR="008D4CB6">
        <w:rPr>
          <w:rFonts w:ascii="Arial" w:hAnsi="Arial" w:cs="Arial"/>
          <w:b/>
        </w:rPr>
        <w:tab/>
        <w:t xml:space="preserve">                              </w:t>
      </w:r>
    </w:p>
    <w:p w14:paraId="0394DF0B" w14:textId="4D723D1A" w:rsidR="000B2D65" w:rsidRPr="00AE4695" w:rsidRDefault="008D4CB6" w:rsidP="000B2D65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E4695">
        <w:rPr>
          <w:rFonts w:ascii="Arial" w:hAnsi="Arial" w:cs="Arial"/>
          <w:b/>
          <w:sz w:val="20"/>
          <w:szCs w:val="20"/>
        </w:rPr>
        <w:t>Wykonawcy uczestniczący w postępowaniu</w:t>
      </w:r>
    </w:p>
    <w:p w14:paraId="013D6B77" w14:textId="77777777" w:rsidR="000B2D65" w:rsidRPr="00AE4695" w:rsidRDefault="000B2D65" w:rsidP="000B2D65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E4695">
        <w:rPr>
          <w:rFonts w:ascii="Arial" w:hAnsi="Arial" w:cs="Arial"/>
          <w:b/>
          <w:sz w:val="20"/>
          <w:szCs w:val="20"/>
          <w:u w:val="single"/>
        </w:rPr>
        <w:t>Informacja</w:t>
      </w:r>
    </w:p>
    <w:p w14:paraId="085D496F" w14:textId="77777777" w:rsidR="00AE4695" w:rsidRDefault="000B2D65" w:rsidP="00AE4695">
      <w:pPr>
        <w:ind w:right="252" w:firstLine="426"/>
        <w:jc w:val="both"/>
        <w:rPr>
          <w:rFonts w:ascii="Arial" w:hAnsi="Arial" w:cs="Arial"/>
          <w:bCs/>
          <w:iCs/>
          <w:sz w:val="20"/>
          <w:szCs w:val="20"/>
        </w:rPr>
      </w:pPr>
      <w:r w:rsidRPr="00AE4695">
        <w:rPr>
          <w:rFonts w:ascii="Arial" w:hAnsi="Arial" w:cs="Arial"/>
          <w:sz w:val="20"/>
          <w:szCs w:val="20"/>
        </w:rPr>
        <w:t xml:space="preserve">Zamawiający – Uniwersytet Marii Curie-Skłodowskiej w Lublinie informuje, że w drodze postępowania prowadzonego na podstawie art.4d ust 1 pkt 1 ustawy z dnia 29 stycznia 2004 r. Prawo zamówień publicznych (Dz. U. </w:t>
      </w:r>
      <w:proofErr w:type="gramStart"/>
      <w:r w:rsidRPr="00AE4695">
        <w:rPr>
          <w:rFonts w:ascii="Arial" w:hAnsi="Arial" w:cs="Arial"/>
          <w:sz w:val="20"/>
          <w:szCs w:val="20"/>
        </w:rPr>
        <w:t>z</w:t>
      </w:r>
      <w:proofErr w:type="gramEnd"/>
      <w:r w:rsidRPr="00AE4695">
        <w:rPr>
          <w:rFonts w:ascii="Arial" w:hAnsi="Arial" w:cs="Arial"/>
          <w:sz w:val="20"/>
          <w:szCs w:val="20"/>
        </w:rPr>
        <w:t xml:space="preserve"> 2017 r., poz. 1579 ze zm.) na</w:t>
      </w:r>
      <w:r w:rsidR="00AE4695" w:rsidRPr="00AE4695">
        <w:rPr>
          <w:rFonts w:ascii="Arial" w:hAnsi="Arial" w:cs="Arial"/>
          <w:b/>
          <w:sz w:val="20"/>
          <w:szCs w:val="20"/>
        </w:rPr>
        <w:t xml:space="preserve"> dostawę materiałów </w:t>
      </w:r>
      <w:r w:rsidR="00AE4695">
        <w:rPr>
          <w:rFonts w:ascii="Arial" w:hAnsi="Arial" w:cs="Arial"/>
          <w:b/>
          <w:sz w:val="20"/>
          <w:szCs w:val="20"/>
        </w:rPr>
        <w:t>eksploatacyjnych do fermentora S</w:t>
      </w:r>
      <w:r w:rsidR="00AE4695" w:rsidRPr="00AE4695">
        <w:rPr>
          <w:rFonts w:ascii="Arial" w:hAnsi="Arial" w:cs="Arial"/>
          <w:b/>
          <w:sz w:val="20"/>
          <w:szCs w:val="20"/>
        </w:rPr>
        <w:t>olaris model Jupiter2.0 Multi</w:t>
      </w:r>
      <w:r w:rsidRPr="00AE4695">
        <w:rPr>
          <w:rFonts w:ascii="Arial" w:hAnsi="Arial" w:cs="Arial"/>
          <w:b/>
          <w:sz w:val="20"/>
          <w:szCs w:val="20"/>
        </w:rPr>
        <w:t xml:space="preserve"> do UMCS w Lublinie </w:t>
      </w:r>
      <w:r w:rsidRPr="00AE4695">
        <w:rPr>
          <w:rFonts w:ascii="Arial" w:hAnsi="Arial" w:cs="Arial"/>
          <w:bCs/>
          <w:iCs/>
          <w:sz w:val="20"/>
          <w:szCs w:val="20"/>
        </w:rPr>
        <w:t>udzielono zamówienia następującemu Wykonawcy:</w:t>
      </w:r>
    </w:p>
    <w:p w14:paraId="329EFF70" w14:textId="7DD6E0B7" w:rsidR="000B2D65" w:rsidRPr="00AE4695" w:rsidRDefault="00A96F5B" w:rsidP="00AE4695">
      <w:pPr>
        <w:ind w:right="252"/>
        <w:jc w:val="both"/>
        <w:rPr>
          <w:rFonts w:ascii="Arial" w:hAnsi="Arial" w:cs="Arial"/>
          <w:bCs/>
          <w:iCs/>
          <w:sz w:val="20"/>
          <w:szCs w:val="20"/>
        </w:rPr>
      </w:pPr>
      <w:bookmarkStart w:id="0" w:name="_GoBack"/>
      <w:bookmarkEnd w:id="0"/>
      <w:r w:rsidRPr="00AE4695">
        <w:rPr>
          <w:rFonts w:cs="Calibri"/>
          <w:sz w:val="20"/>
          <w:szCs w:val="20"/>
        </w:rPr>
        <w:t>WITKO Spółka z Ograniczoną Odpowiedzialnością z siedzibą w Łodzi, 92-332 Łódź ul. Piłsudskiego 143</w:t>
      </w:r>
    </w:p>
    <w:p w14:paraId="17D7D08F" w14:textId="77777777" w:rsidR="000B2D65" w:rsidRPr="00AE4695" w:rsidRDefault="000B2D65" w:rsidP="000B2D65">
      <w:pPr>
        <w:tabs>
          <w:tab w:val="left" w:pos="90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4695">
        <w:rPr>
          <w:rFonts w:ascii="Arial" w:hAnsi="Arial" w:cs="Arial"/>
          <w:sz w:val="20"/>
          <w:szCs w:val="20"/>
        </w:rPr>
        <w:t xml:space="preserve">Dziękujemy za udział w postępowaniu.                          </w:t>
      </w:r>
      <w:r w:rsidRPr="00AE4695">
        <w:rPr>
          <w:rFonts w:ascii="Arial" w:hAnsi="Arial" w:cs="Arial"/>
          <w:sz w:val="20"/>
          <w:szCs w:val="20"/>
        </w:rPr>
        <w:tab/>
      </w:r>
      <w:r w:rsidRPr="00AE4695">
        <w:rPr>
          <w:rFonts w:ascii="Arial" w:hAnsi="Arial" w:cs="Arial"/>
          <w:sz w:val="20"/>
          <w:szCs w:val="20"/>
        </w:rPr>
        <w:tab/>
      </w:r>
      <w:r w:rsidRPr="00AE4695">
        <w:rPr>
          <w:rFonts w:ascii="Arial" w:hAnsi="Arial" w:cs="Arial"/>
          <w:sz w:val="20"/>
          <w:szCs w:val="20"/>
        </w:rPr>
        <w:tab/>
      </w:r>
      <w:r w:rsidRPr="00AE4695">
        <w:rPr>
          <w:rFonts w:ascii="Arial" w:hAnsi="Arial" w:cs="Arial"/>
          <w:sz w:val="20"/>
          <w:szCs w:val="20"/>
        </w:rPr>
        <w:tab/>
      </w:r>
    </w:p>
    <w:p w14:paraId="4D68CCEC" w14:textId="77777777" w:rsidR="000B2D65" w:rsidRPr="00AE4695" w:rsidRDefault="000B2D65" w:rsidP="000B2D65">
      <w:pPr>
        <w:ind w:right="252" w:firstLine="426"/>
        <w:jc w:val="both"/>
        <w:rPr>
          <w:rFonts w:ascii="Arial" w:hAnsi="Arial" w:cs="Arial"/>
          <w:bCs/>
          <w:iCs/>
          <w:sz w:val="20"/>
          <w:szCs w:val="20"/>
        </w:rPr>
      </w:pPr>
    </w:p>
    <w:p w14:paraId="488A64CF" w14:textId="77777777" w:rsidR="000B2D65" w:rsidRDefault="000B2D65" w:rsidP="000B2D65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14:paraId="2F6A4B2B" w14:textId="71C19220" w:rsidR="000B2D65" w:rsidRPr="00843CF5" w:rsidRDefault="00843CF5" w:rsidP="00843CF5">
      <w:pPr>
        <w:tabs>
          <w:tab w:val="left" w:pos="90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BD27D93" w14:textId="77777777" w:rsidR="000B2D65" w:rsidRDefault="000B2D65" w:rsidP="000B2D65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  <w:u w:val="single"/>
        </w:rPr>
        <w:t>Miejsce publikacji:</w:t>
      </w:r>
    </w:p>
    <w:p w14:paraId="752838C8" w14:textId="77777777" w:rsidR="000B2D65" w:rsidRDefault="000B2D65" w:rsidP="000B2D65">
      <w:pPr>
        <w:numPr>
          <w:ilvl w:val="0"/>
          <w:numId w:val="13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Strona internetowa: http</w:t>
      </w:r>
      <w:proofErr w:type="gramStart"/>
      <w:r>
        <w:rPr>
          <w:rFonts w:ascii="Arial" w:hAnsi="Arial" w:cs="Arial"/>
          <w:sz w:val="16"/>
          <w:szCs w:val="16"/>
        </w:rPr>
        <w:t>://www</w:t>
      </w:r>
      <w:proofErr w:type="gramEnd"/>
      <w:r>
        <w:rPr>
          <w:rFonts w:ascii="Arial" w:hAnsi="Arial" w:cs="Arial"/>
          <w:sz w:val="16"/>
          <w:szCs w:val="16"/>
        </w:rPr>
        <w:t>.</w:t>
      </w:r>
      <w:proofErr w:type="gramStart"/>
      <w:r>
        <w:rPr>
          <w:rFonts w:ascii="Arial" w:hAnsi="Arial" w:cs="Arial"/>
          <w:sz w:val="16"/>
          <w:szCs w:val="16"/>
        </w:rPr>
        <w:t>umcs</w:t>
      </w:r>
      <w:proofErr w:type="gramEnd"/>
      <w:r>
        <w:rPr>
          <w:rFonts w:ascii="Arial" w:hAnsi="Arial" w:cs="Arial"/>
          <w:sz w:val="16"/>
          <w:szCs w:val="16"/>
        </w:rPr>
        <w:t>.e-bip.</w:t>
      </w:r>
      <w:proofErr w:type="gramStart"/>
      <w:r>
        <w:rPr>
          <w:rFonts w:ascii="Arial" w:hAnsi="Arial" w:cs="Arial"/>
          <w:sz w:val="16"/>
          <w:szCs w:val="16"/>
        </w:rPr>
        <w:t>net</w:t>
      </w:r>
      <w:proofErr w:type="gramEnd"/>
    </w:p>
    <w:p w14:paraId="38084B92" w14:textId="0DB4D6EB" w:rsidR="008D4CB6" w:rsidRPr="00843CF5" w:rsidRDefault="000B2D65" w:rsidP="00843CF5">
      <w:pPr>
        <w:numPr>
          <w:ilvl w:val="0"/>
          <w:numId w:val="13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a</w:t>
      </w:r>
      <w:proofErr w:type="gramEnd"/>
      <w:r>
        <w:rPr>
          <w:rFonts w:ascii="Arial" w:hAnsi="Arial" w:cs="Arial"/>
          <w:sz w:val="16"/>
          <w:szCs w:val="16"/>
        </w:rPr>
        <w:t xml:space="preserve">/a  </w:t>
      </w:r>
    </w:p>
    <w:sectPr w:rsidR="008D4CB6" w:rsidRPr="00843CF5" w:rsidSect="008C205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E7E85" w14:textId="77777777" w:rsidR="0023121D" w:rsidRDefault="0023121D" w:rsidP="002F5B68">
      <w:pPr>
        <w:spacing w:after="0" w:line="240" w:lineRule="auto"/>
      </w:pPr>
      <w:r>
        <w:separator/>
      </w:r>
    </w:p>
  </w:endnote>
  <w:endnote w:type="continuationSeparator" w:id="0">
    <w:p w14:paraId="16E3EBE5" w14:textId="77777777" w:rsidR="0023121D" w:rsidRDefault="0023121D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2030E" w14:textId="77777777" w:rsidR="0023121D" w:rsidRDefault="0023121D" w:rsidP="002F5B68">
      <w:pPr>
        <w:spacing w:after="0" w:line="240" w:lineRule="auto"/>
      </w:pPr>
      <w:r>
        <w:separator/>
      </w:r>
    </w:p>
  </w:footnote>
  <w:footnote w:type="continuationSeparator" w:id="0">
    <w:p w14:paraId="3363A941" w14:textId="77777777" w:rsidR="0023121D" w:rsidRDefault="0023121D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 w15:restartNumberingAfterBreak="0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8" w15:restartNumberingAfterBreak="0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9" w15:restartNumberingAfterBreak="0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 w15:restartNumberingAfterBreak="0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9"/>
  </w:num>
  <w:num w:numId="6">
    <w:abstractNumId w:val="7"/>
  </w:num>
  <w:num w:numId="7">
    <w:abstractNumId w:val="8"/>
  </w:num>
  <w:num w:numId="8">
    <w:abstractNumId w:val="3"/>
  </w:num>
  <w:num w:numId="9">
    <w:abstractNumId w:val="10"/>
  </w:num>
  <w:num w:numId="10">
    <w:abstractNumId w:val="5"/>
  </w:num>
  <w:num w:numId="11">
    <w:abstractNumId w:val="11"/>
  </w:num>
  <w:num w:numId="12">
    <w:abstractNumId w:val="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EE"/>
    <w:rsid w:val="00001C97"/>
    <w:rsid w:val="00003C38"/>
    <w:rsid w:val="00023A4E"/>
    <w:rsid w:val="00034D0C"/>
    <w:rsid w:val="000357BE"/>
    <w:rsid w:val="0003793B"/>
    <w:rsid w:val="0006414E"/>
    <w:rsid w:val="000706D5"/>
    <w:rsid w:val="000879BD"/>
    <w:rsid w:val="00087C67"/>
    <w:rsid w:val="00095197"/>
    <w:rsid w:val="000A23D5"/>
    <w:rsid w:val="000A2D24"/>
    <w:rsid w:val="000B0EAD"/>
    <w:rsid w:val="000B2D65"/>
    <w:rsid w:val="000D0D20"/>
    <w:rsid w:val="000E2010"/>
    <w:rsid w:val="000F2EA1"/>
    <w:rsid w:val="00100761"/>
    <w:rsid w:val="001106F7"/>
    <w:rsid w:val="00127845"/>
    <w:rsid w:val="001925B7"/>
    <w:rsid w:val="001A1ED4"/>
    <w:rsid w:val="001A20FA"/>
    <w:rsid w:val="001D3C70"/>
    <w:rsid w:val="001F49DA"/>
    <w:rsid w:val="00207DFD"/>
    <w:rsid w:val="00224D40"/>
    <w:rsid w:val="0023121D"/>
    <w:rsid w:val="00231843"/>
    <w:rsid w:val="00232261"/>
    <w:rsid w:val="00250C38"/>
    <w:rsid w:val="00254D6B"/>
    <w:rsid w:val="002A2BE6"/>
    <w:rsid w:val="002A2EFE"/>
    <w:rsid w:val="002C4AA9"/>
    <w:rsid w:val="002C6895"/>
    <w:rsid w:val="002E05E8"/>
    <w:rsid w:val="002E1D85"/>
    <w:rsid w:val="002F5B68"/>
    <w:rsid w:val="002F72BD"/>
    <w:rsid w:val="00316D96"/>
    <w:rsid w:val="00322E8C"/>
    <w:rsid w:val="00323DD8"/>
    <w:rsid w:val="00333D07"/>
    <w:rsid w:val="00336577"/>
    <w:rsid w:val="00336E89"/>
    <w:rsid w:val="003B41A1"/>
    <w:rsid w:val="003B4BB1"/>
    <w:rsid w:val="003C6513"/>
    <w:rsid w:val="003E6F37"/>
    <w:rsid w:val="003F788E"/>
    <w:rsid w:val="004021D0"/>
    <w:rsid w:val="00403E20"/>
    <w:rsid w:val="00453A72"/>
    <w:rsid w:val="00456B20"/>
    <w:rsid w:val="00467668"/>
    <w:rsid w:val="00467A2A"/>
    <w:rsid w:val="00494913"/>
    <w:rsid w:val="004A25B9"/>
    <w:rsid w:val="004A652A"/>
    <w:rsid w:val="004B3EA2"/>
    <w:rsid w:val="004B6691"/>
    <w:rsid w:val="004B7A8C"/>
    <w:rsid w:val="004C28B1"/>
    <w:rsid w:val="004C2BE4"/>
    <w:rsid w:val="004E5B59"/>
    <w:rsid w:val="00500D3D"/>
    <w:rsid w:val="00506DDE"/>
    <w:rsid w:val="00510141"/>
    <w:rsid w:val="00520912"/>
    <w:rsid w:val="00534652"/>
    <w:rsid w:val="00536BB2"/>
    <w:rsid w:val="00550825"/>
    <w:rsid w:val="00554DFE"/>
    <w:rsid w:val="005833A2"/>
    <w:rsid w:val="00586A7A"/>
    <w:rsid w:val="005F0044"/>
    <w:rsid w:val="005F5511"/>
    <w:rsid w:val="0062497C"/>
    <w:rsid w:val="00632604"/>
    <w:rsid w:val="0063752D"/>
    <w:rsid w:val="006404C4"/>
    <w:rsid w:val="0067756C"/>
    <w:rsid w:val="0069201E"/>
    <w:rsid w:val="006A617E"/>
    <w:rsid w:val="006B0054"/>
    <w:rsid w:val="006B4E6F"/>
    <w:rsid w:val="006B5D0B"/>
    <w:rsid w:val="006C7A47"/>
    <w:rsid w:val="006D7564"/>
    <w:rsid w:val="006E2863"/>
    <w:rsid w:val="006E5566"/>
    <w:rsid w:val="00703C51"/>
    <w:rsid w:val="00707A9B"/>
    <w:rsid w:val="00730E3F"/>
    <w:rsid w:val="007314F6"/>
    <w:rsid w:val="007337FB"/>
    <w:rsid w:val="007415D5"/>
    <w:rsid w:val="00752732"/>
    <w:rsid w:val="00772E37"/>
    <w:rsid w:val="00780D94"/>
    <w:rsid w:val="007B42E7"/>
    <w:rsid w:val="007C07A0"/>
    <w:rsid w:val="007C1F09"/>
    <w:rsid w:val="007C62EE"/>
    <w:rsid w:val="007D10EC"/>
    <w:rsid w:val="007E47CF"/>
    <w:rsid w:val="007F0935"/>
    <w:rsid w:val="007F1D87"/>
    <w:rsid w:val="008007BA"/>
    <w:rsid w:val="00805BD0"/>
    <w:rsid w:val="00812C4A"/>
    <w:rsid w:val="00826E60"/>
    <w:rsid w:val="008359EA"/>
    <w:rsid w:val="008425A1"/>
    <w:rsid w:val="008434F5"/>
    <w:rsid w:val="00843CF5"/>
    <w:rsid w:val="00850CB9"/>
    <w:rsid w:val="00882A5D"/>
    <w:rsid w:val="00890E0C"/>
    <w:rsid w:val="008A3387"/>
    <w:rsid w:val="008A6751"/>
    <w:rsid w:val="008A70FA"/>
    <w:rsid w:val="008B4540"/>
    <w:rsid w:val="008C2056"/>
    <w:rsid w:val="008C2A20"/>
    <w:rsid w:val="008C592C"/>
    <w:rsid w:val="008D0E39"/>
    <w:rsid w:val="008D2BAD"/>
    <w:rsid w:val="008D4CB6"/>
    <w:rsid w:val="008E64F3"/>
    <w:rsid w:val="008F6E37"/>
    <w:rsid w:val="00922C77"/>
    <w:rsid w:val="00924E76"/>
    <w:rsid w:val="00935DDB"/>
    <w:rsid w:val="009849B8"/>
    <w:rsid w:val="00997818"/>
    <w:rsid w:val="00997A69"/>
    <w:rsid w:val="009A43B2"/>
    <w:rsid w:val="009A6D9B"/>
    <w:rsid w:val="009B3573"/>
    <w:rsid w:val="009B49B8"/>
    <w:rsid w:val="009D2B20"/>
    <w:rsid w:val="009F023F"/>
    <w:rsid w:val="009F42C1"/>
    <w:rsid w:val="00A06277"/>
    <w:rsid w:val="00A13EE3"/>
    <w:rsid w:val="00A355EC"/>
    <w:rsid w:val="00A56317"/>
    <w:rsid w:val="00A74E42"/>
    <w:rsid w:val="00A77B52"/>
    <w:rsid w:val="00A90E62"/>
    <w:rsid w:val="00A96481"/>
    <w:rsid w:val="00A96F5B"/>
    <w:rsid w:val="00A97691"/>
    <w:rsid w:val="00A97B69"/>
    <w:rsid w:val="00AC43A6"/>
    <w:rsid w:val="00AC5362"/>
    <w:rsid w:val="00AD4525"/>
    <w:rsid w:val="00AE1D04"/>
    <w:rsid w:val="00AE4695"/>
    <w:rsid w:val="00B14C55"/>
    <w:rsid w:val="00B23781"/>
    <w:rsid w:val="00B52A8B"/>
    <w:rsid w:val="00B732F9"/>
    <w:rsid w:val="00B763F3"/>
    <w:rsid w:val="00B8362F"/>
    <w:rsid w:val="00BD4DEA"/>
    <w:rsid w:val="00BF02EA"/>
    <w:rsid w:val="00C01862"/>
    <w:rsid w:val="00C22DF5"/>
    <w:rsid w:val="00C34B38"/>
    <w:rsid w:val="00C42B38"/>
    <w:rsid w:val="00C467DD"/>
    <w:rsid w:val="00C54035"/>
    <w:rsid w:val="00C61A27"/>
    <w:rsid w:val="00C63C0B"/>
    <w:rsid w:val="00C878E6"/>
    <w:rsid w:val="00C919EB"/>
    <w:rsid w:val="00C9574C"/>
    <w:rsid w:val="00CA1CFE"/>
    <w:rsid w:val="00CA2F40"/>
    <w:rsid w:val="00CA433A"/>
    <w:rsid w:val="00CE1FCC"/>
    <w:rsid w:val="00CE5106"/>
    <w:rsid w:val="00CE67A4"/>
    <w:rsid w:val="00CF1D86"/>
    <w:rsid w:val="00D02B48"/>
    <w:rsid w:val="00D30DFE"/>
    <w:rsid w:val="00D355D1"/>
    <w:rsid w:val="00D414EC"/>
    <w:rsid w:val="00D51293"/>
    <w:rsid w:val="00D836C7"/>
    <w:rsid w:val="00D87F6B"/>
    <w:rsid w:val="00D94F6B"/>
    <w:rsid w:val="00DB49B4"/>
    <w:rsid w:val="00E26272"/>
    <w:rsid w:val="00E321D9"/>
    <w:rsid w:val="00E40CA4"/>
    <w:rsid w:val="00E67E3D"/>
    <w:rsid w:val="00E83769"/>
    <w:rsid w:val="00EC3844"/>
    <w:rsid w:val="00EC42DD"/>
    <w:rsid w:val="00EC44EF"/>
    <w:rsid w:val="00EC6037"/>
    <w:rsid w:val="00EE472F"/>
    <w:rsid w:val="00EF154E"/>
    <w:rsid w:val="00F17DD5"/>
    <w:rsid w:val="00F30F45"/>
    <w:rsid w:val="00F31507"/>
    <w:rsid w:val="00F319E1"/>
    <w:rsid w:val="00F33750"/>
    <w:rsid w:val="00F8426E"/>
    <w:rsid w:val="00F902EE"/>
    <w:rsid w:val="00F9058D"/>
    <w:rsid w:val="00FA7EEB"/>
    <w:rsid w:val="00FB2E3A"/>
    <w:rsid w:val="00FB33E4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19C38-BFC6-4A47-870D-2E907E835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3</TotalTime>
  <Pages>1</Pages>
  <Words>105</Words>
  <Characters>632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kwiecienm</dc:creator>
  <cp:lastModifiedBy>Dyrda Mariola</cp:lastModifiedBy>
  <cp:revision>3</cp:revision>
  <cp:lastPrinted>2018-04-03T05:31:00Z</cp:lastPrinted>
  <dcterms:created xsi:type="dcterms:W3CDTF">2018-07-03T12:59:00Z</dcterms:created>
  <dcterms:modified xsi:type="dcterms:W3CDTF">2018-07-03T13:01:00Z</dcterms:modified>
</cp:coreProperties>
</file>